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36" w:type="dxa"/>
        <w:tblInd w:w="4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5"/>
        <w:gridCol w:w="766"/>
        <w:gridCol w:w="1799"/>
        <w:gridCol w:w="947"/>
        <w:gridCol w:w="1619"/>
      </w:tblGrid>
      <w:tr w:rsidR="00E84DD1" w:rsidRPr="008E5DE8" w:rsidTr="00EE4202">
        <w:trPr>
          <w:trHeight w:val="406"/>
        </w:trPr>
        <w:tc>
          <w:tcPr>
            <w:tcW w:w="4405" w:type="dxa"/>
            <w:noWrap/>
            <w:vAlign w:val="center"/>
          </w:tcPr>
          <w:p w:rsidR="00E84DD1" w:rsidRPr="00A55DB6" w:rsidRDefault="00EE4202" w:rsidP="00EE4202">
            <w:pPr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proofErr w:type="spellStart"/>
            <w:r w:rsidRPr="00A55DB6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Ersteller</w:t>
            </w:r>
            <w:proofErr w:type="spellEnd"/>
            <w:r w:rsidRPr="00A55DB6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/ Datum </w:t>
            </w:r>
          </w:p>
          <w:p w:rsidR="00BC31FA" w:rsidRPr="00A55DB6" w:rsidRDefault="00BC31FA" w:rsidP="00EE4202">
            <w:pPr>
              <w:rPr>
                <w:rFonts w:asciiTheme="minorHAnsi" w:hAnsiTheme="minorHAnsi" w:cs="Calibri"/>
                <w:b/>
                <w:sz w:val="22"/>
                <w:szCs w:val="22"/>
                <w:lang w:val="en-US"/>
              </w:rPr>
            </w:pPr>
            <w:r w:rsidRPr="00A55DB6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Form </w:t>
            </w:r>
            <w:proofErr w:type="spellStart"/>
            <w:r w:rsidRPr="00A55DB6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completet</w:t>
            </w:r>
            <w:proofErr w:type="spellEnd"/>
            <w:r w:rsidRPr="00A55DB6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by / date of issue</w:t>
            </w:r>
          </w:p>
        </w:tc>
        <w:bookmarkStart w:id="0" w:name="Text1"/>
        <w:tc>
          <w:tcPr>
            <w:tcW w:w="3512" w:type="dxa"/>
            <w:gridSpan w:val="3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0"/>
          </w:p>
        </w:tc>
        <w:bookmarkStart w:id="1" w:name="Text2"/>
        <w:tc>
          <w:tcPr>
            <w:tcW w:w="1619" w:type="dxa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1"/>
          </w:p>
        </w:tc>
      </w:tr>
      <w:tr w:rsidR="00E84DD1" w:rsidRPr="008E5DE8" w:rsidTr="00EE4202">
        <w:trPr>
          <w:trHeight w:val="151"/>
        </w:trPr>
        <w:tc>
          <w:tcPr>
            <w:tcW w:w="9536" w:type="dxa"/>
            <w:gridSpan w:val="5"/>
            <w:shd w:val="clear" w:color="auto" w:fill="808080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8"/>
              </w:rPr>
            </w:pPr>
          </w:p>
        </w:tc>
      </w:tr>
      <w:tr w:rsidR="00E84DD1" w:rsidRPr="008E5DE8" w:rsidTr="00EE4202">
        <w:trPr>
          <w:trHeight w:val="312"/>
        </w:trPr>
        <w:tc>
          <w:tcPr>
            <w:tcW w:w="4405" w:type="dxa"/>
            <w:noWrap/>
            <w:vAlign w:val="center"/>
          </w:tcPr>
          <w:p w:rsidR="00E84DD1" w:rsidRPr="008E5DE8" w:rsidRDefault="00BC31FA" w:rsidP="00BC31FA">
            <w:pPr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1. Allgemeine Angaben/</w:t>
            </w:r>
          </w:p>
          <w:p w:rsidR="00BC31FA" w:rsidRPr="008E5DE8" w:rsidRDefault="00BC31FA" w:rsidP="00BC31FA">
            <w:pPr>
              <w:rPr>
                <w:rFonts w:cs="Calibri"/>
                <w:bCs/>
                <w:i/>
                <w:sz w:val="22"/>
              </w:rPr>
            </w:pPr>
            <w:r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 xml:space="preserve">General </w:t>
            </w:r>
            <w:proofErr w:type="spellStart"/>
            <w:r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>data</w:t>
            </w:r>
            <w:proofErr w:type="spellEnd"/>
          </w:p>
        </w:tc>
        <w:tc>
          <w:tcPr>
            <w:tcW w:w="5131" w:type="dxa"/>
            <w:gridSpan w:val="4"/>
            <w:noWrap/>
            <w:vAlign w:val="bottom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</w:p>
        </w:tc>
      </w:tr>
      <w:tr w:rsidR="00E84DD1" w:rsidRPr="008E5DE8" w:rsidTr="00EE4202">
        <w:trPr>
          <w:trHeight w:val="464"/>
        </w:trPr>
        <w:tc>
          <w:tcPr>
            <w:tcW w:w="4405" w:type="dxa"/>
            <w:noWrap/>
            <w:vAlign w:val="center"/>
          </w:tcPr>
          <w:p w:rsidR="00E84DD1" w:rsidRPr="008E5DE8" w:rsidRDefault="00EE4202" w:rsidP="00EE420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Kreditorennummer 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[</w:t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falls bereits vorhanden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]</w:t>
            </w:r>
          </w:p>
          <w:p w:rsidR="00BC31FA" w:rsidRPr="008E5DE8" w:rsidRDefault="00A55DB6" w:rsidP="00EE4202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proofErr w:type="spellStart"/>
            <w:r w:rsidRPr="00A55DB6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Supplier</w:t>
            </w:r>
            <w:proofErr w:type="spellEnd"/>
            <w:r w:rsidRPr="00A55DB6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55DB6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number</w:t>
            </w:r>
            <w:proofErr w:type="spellEnd"/>
          </w:p>
        </w:tc>
        <w:bookmarkStart w:id="2" w:name="Text3"/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"/>
          </w:p>
        </w:tc>
      </w:tr>
      <w:tr w:rsidR="00E84DD1" w:rsidRPr="008E5DE8" w:rsidTr="00EE4202">
        <w:trPr>
          <w:trHeight w:val="400"/>
        </w:trPr>
        <w:tc>
          <w:tcPr>
            <w:tcW w:w="4405" w:type="dxa"/>
            <w:noWrap/>
            <w:vAlign w:val="center"/>
          </w:tcPr>
          <w:p w:rsidR="00E84DD1" w:rsidRPr="008E5DE8" w:rsidRDefault="00EE4202" w:rsidP="00EE4202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Firmenname</w:t>
            </w:r>
            <w:proofErr w:type="spellEnd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/ </w:t>
            </w:r>
            <w:proofErr w:type="spellStart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Rechtsform</w:t>
            </w:r>
            <w:proofErr w:type="spellEnd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00BC31FA" w:rsidRPr="008E5DE8" w:rsidRDefault="00BC31FA" w:rsidP="00EE4202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Company name / legal form</w:t>
            </w:r>
          </w:p>
        </w:tc>
        <w:bookmarkStart w:id="3" w:name="Text4"/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3"/>
          </w:p>
        </w:tc>
      </w:tr>
      <w:tr w:rsidR="00E84DD1" w:rsidRPr="008E5DE8" w:rsidTr="00EE4202">
        <w:trPr>
          <w:trHeight w:val="419"/>
        </w:trPr>
        <w:tc>
          <w:tcPr>
            <w:tcW w:w="4405" w:type="dxa"/>
            <w:noWrap/>
            <w:vAlign w:val="center"/>
          </w:tcPr>
          <w:p w:rsidR="00E84DD1" w:rsidRPr="008E5DE8" w:rsidRDefault="00EE4202" w:rsidP="00EE420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Straße / Hausnummer </w:t>
            </w:r>
          </w:p>
          <w:p w:rsidR="00BC31FA" w:rsidRPr="008E5DE8" w:rsidRDefault="00BC31FA" w:rsidP="00EE4202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proofErr w:type="spellStart"/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Adress</w:t>
            </w:r>
            <w:proofErr w:type="spellEnd"/>
          </w:p>
        </w:tc>
        <w:bookmarkStart w:id="4" w:name="Text5"/>
        <w:tc>
          <w:tcPr>
            <w:tcW w:w="3512" w:type="dxa"/>
            <w:gridSpan w:val="3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4"/>
          </w:p>
        </w:tc>
        <w:bookmarkStart w:id="5" w:name="Text6"/>
        <w:tc>
          <w:tcPr>
            <w:tcW w:w="1619" w:type="dxa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5"/>
            <w:r w:rsidRPr="008E5DE8">
              <w:rPr>
                <w:rFonts w:asciiTheme="minorHAnsi" w:hAnsiTheme="minorHAnsi"/>
                <w:color w:val="000000"/>
                <w:sz w:val="22"/>
              </w:rPr>
              <w:t> </w:t>
            </w:r>
          </w:p>
        </w:tc>
      </w:tr>
      <w:tr w:rsidR="00E84DD1" w:rsidRPr="008E5DE8" w:rsidTr="00EE4202">
        <w:trPr>
          <w:trHeight w:val="410"/>
        </w:trPr>
        <w:tc>
          <w:tcPr>
            <w:tcW w:w="4405" w:type="dxa"/>
            <w:noWrap/>
            <w:vAlign w:val="center"/>
          </w:tcPr>
          <w:p w:rsidR="00E84DD1" w:rsidRPr="00A55DB6" w:rsidRDefault="00EE4202" w:rsidP="00EE4202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PLZ / Ort </w:t>
            </w:r>
          </w:p>
          <w:p w:rsidR="00BC31FA" w:rsidRPr="00A55DB6" w:rsidRDefault="00BC31FA" w:rsidP="00EE4202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en-US"/>
              </w:rPr>
            </w:pPr>
            <w:r w:rsidRPr="00A55DB6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Post code / city</w:t>
            </w:r>
          </w:p>
        </w:tc>
        <w:bookmarkStart w:id="6" w:name="Text7"/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6"/>
          </w:p>
        </w:tc>
      </w:tr>
      <w:tr w:rsidR="00E84DD1" w:rsidRPr="008E5DE8" w:rsidTr="00EE4202">
        <w:trPr>
          <w:trHeight w:val="389"/>
        </w:trPr>
        <w:tc>
          <w:tcPr>
            <w:tcW w:w="4405" w:type="dxa"/>
            <w:noWrap/>
            <w:vAlign w:val="center"/>
          </w:tcPr>
          <w:p w:rsidR="00E84DD1" w:rsidRPr="008E5DE8" w:rsidRDefault="00EE4202" w:rsidP="00EE420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Telefon</w:t>
            </w:r>
            <w:r w:rsidR="009764EA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-Nr. /</w:t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Fax</w:t>
            </w:r>
            <w:r w:rsidR="009764EA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-Nr. </w:t>
            </w:r>
          </w:p>
          <w:p w:rsidR="00BC31FA" w:rsidRPr="008E5DE8" w:rsidRDefault="00A55DB6" w:rsidP="00A55DB6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Phone</w:t>
            </w:r>
            <w:r w:rsidR="00BC31FA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/ Fax</w:t>
            </w:r>
          </w:p>
        </w:tc>
        <w:bookmarkStart w:id="7" w:name="Text8"/>
        <w:tc>
          <w:tcPr>
            <w:tcW w:w="3512" w:type="dxa"/>
            <w:gridSpan w:val="3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7"/>
          </w:p>
        </w:tc>
        <w:bookmarkStart w:id="8" w:name="Text9"/>
        <w:tc>
          <w:tcPr>
            <w:tcW w:w="1619" w:type="dxa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8"/>
            <w:r w:rsidRPr="008E5DE8">
              <w:rPr>
                <w:rFonts w:asciiTheme="minorHAnsi" w:hAnsiTheme="minorHAnsi"/>
                <w:color w:val="000000"/>
                <w:sz w:val="22"/>
              </w:rPr>
              <w:t xml:space="preserve"> </w:t>
            </w:r>
          </w:p>
        </w:tc>
      </w:tr>
      <w:tr w:rsidR="00E84DD1" w:rsidRPr="008E5DE8" w:rsidTr="00EE4202">
        <w:trPr>
          <w:trHeight w:val="423"/>
        </w:trPr>
        <w:tc>
          <w:tcPr>
            <w:tcW w:w="4405" w:type="dxa"/>
            <w:noWrap/>
            <w:vAlign w:val="center"/>
          </w:tcPr>
          <w:p w:rsidR="00BC31FA" w:rsidRPr="008E5DE8" w:rsidRDefault="00E84DD1" w:rsidP="00EE420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E-Mai</w:t>
            </w:r>
            <w:r w:rsidR="00EE4202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l </w:t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/</w:t>
            </w:r>
            <w:r w:rsidR="00EE4202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Website</w:t>
            </w:r>
          </w:p>
        </w:tc>
        <w:bookmarkStart w:id="9" w:name="Text10"/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9"/>
          </w:p>
        </w:tc>
      </w:tr>
      <w:tr w:rsidR="00E84DD1" w:rsidRPr="008E5DE8" w:rsidTr="00EE4202">
        <w:trPr>
          <w:trHeight w:val="423"/>
        </w:trPr>
        <w:tc>
          <w:tcPr>
            <w:tcW w:w="4405" w:type="dxa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IBAN</w:t>
            </w:r>
            <w:r w:rsidR="00EE4202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/</w:t>
            </w:r>
            <w:r w:rsidR="00EE4202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BIC</w:t>
            </w:r>
          </w:p>
        </w:tc>
        <w:bookmarkStart w:id="10" w:name="Text89"/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10"/>
          </w:p>
        </w:tc>
      </w:tr>
      <w:tr w:rsidR="00E84DD1" w:rsidRPr="008E5DE8" w:rsidTr="00EE4202">
        <w:trPr>
          <w:trHeight w:val="423"/>
        </w:trPr>
        <w:tc>
          <w:tcPr>
            <w:tcW w:w="4405" w:type="dxa"/>
            <w:noWrap/>
            <w:vAlign w:val="center"/>
          </w:tcPr>
          <w:p w:rsidR="00E84DD1" w:rsidRPr="008E5DE8" w:rsidRDefault="00EE4202" w:rsidP="00EE4202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Ust</w:t>
            </w:r>
            <w:proofErr w:type="spellEnd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.-ID-</w:t>
            </w:r>
            <w:proofErr w:type="spellStart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Nr</w:t>
            </w:r>
            <w:proofErr w:type="spellEnd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. / </w:t>
            </w:r>
            <w:proofErr w:type="spellStart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Steuernummer</w:t>
            </w:r>
            <w:proofErr w:type="spellEnd"/>
          </w:p>
          <w:p w:rsidR="00BC31FA" w:rsidRPr="008E5DE8" w:rsidRDefault="00BC31FA" w:rsidP="00EE4202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 xml:space="preserve">Tax ID no. / tax no. </w:t>
            </w:r>
          </w:p>
        </w:tc>
        <w:bookmarkStart w:id="11" w:name="Text90"/>
        <w:tc>
          <w:tcPr>
            <w:tcW w:w="2565" w:type="dxa"/>
            <w:gridSpan w:val="2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11"/>
          </w:p>
        </w:tc>
        <w:bookmarkStart w:id="12" w:name="Text91"/>
        <w:tc>
          <w:tcPr>
            <w:tcW w:w="2566" w:type="dxa"/>
            <w:gridSpan w:val="2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12"/>
          </w:p>
        </w:tc>
      </w:tr>
      <w:tr w:rsidR="00E84DD1" w:rsidRPr="008E5DE8" w:rsidTr="00EE4202">
        <w:trPr>
          <w:trHeight w:val="423"/>
        </w:trPr>
        <w:tc>
          <w:tcPr>
            <w:tcW w:w="4405" w:type="dxa"/>
            <w:noWrap/>
            <w:vAlign w:val="center"/>
          </w:tcPr>
          <w:p w:rsidR="00E84DD1" w:rsidRPr="008E5DE8" w:rsidRDefault="00EE4202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E570D5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>Zahlungsbedingungen</w:t>
            </w:r>
          </w:p>
          <w:p w:rsidR="00E84DD1" w:rsidRPr="008E5DE8" w:rsidRDefault="00BC31FA" w:rsidP="00EE4202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Terms </w:t>
            </w:r>
            <w:proofErr w:type="spellStart"/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of</w:t>
            </w:r>
            <w:proofErr w:type="spellEnd"/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payment</w:t>
            </w:r>
            <w:proofErr w:type="spellEnd"/>
          </w:p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E4202" w:rsidRPr="008E5DE8" w:rsidRDefault="004D5DAD" w:rsidP="00EE4202">
            <w:pPr>
              <w:rPr>
                <w:rFonts w:asciiTheme="minorHAnsi" w:hAnsiTheme="minorHAnsi" w:cs="Calibri"/>
                <w:i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[Individue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l</w:t>
            </w:r>
            <w:r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l durch CM auszufüllen]</w:t>
            </w:r>
          </w:p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</w:p>
        </w:tc>
      </w:tr>
      <w:tr w:rsidR="00E84DD1" w:rsidRPr="00A55DB6" w:rsidTr="00EE4202">
        <w:trPr>
          <w:trHeight w:val="423"/>
        </w:trPr>
        <w:tc>
          <w:tcPr>
            <w:tcW w:w="4405" w:type="dxa"/>
            <w:noWrap/>
            <w:vAlign w:val="center"/>
          </w:tcPr>
          <w:p w:rsidR="00E84DD1" w:rsidRPr="008E5DE8" w:rsidRDefault="00EE4202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Lieferbedingungen</w:t>
            </w:r>
            <w:proofErr w:type="spellEnd"/>
            <w:r w:rsidR="000D1465" w:rsidRPr="008E5DE8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(Incoterms 2010)</w:t>
            </w:r>
          </w:p>
          <w:p w:rsidR="00E84DD1" w:rsidRPr="008E5DE8" w:rsidRDefault="00BC31FA" w:rsidP="00EE4202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en-US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  <w:lang w:val="en-US"/>
              </w:rPr>
              <w:t>Terms of delivery (Incoterms 2010)</w:t>
            </w:r>
          </w:p>
        </w:tc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A55DB6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</w:pPr>
            <w:bookmarkStart w:id="13" w:name="Text93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EXW </w: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3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end"/>
            </w:r>
            <w:bookmarkEnd w:id="14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         FOB </w: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4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end"/>
            </w:r>
            <w:bookmarkEnd w:id="15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         CIF </w: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5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end"/>
            </w:r>
            <w:bookmarkEnd w:id="16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          DDP </w: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6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end"/>
            </w:r>
            <w:bookmarkEnd w:id="17"/>
          </w:p>
          <w:p w:rsidR="00245D0E" w:rsidRPr="00A55DB6" w:rsidRDefault="00245D0E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</w:pPr>
          </w:p>
          <w:p w:rsidR="00E84DD1" w:rsidRPr="00A55DB6" w:rsidRDefault="00EE4202" w:rsidP="00EE4202">
            <w:pPr>
              <w:rPr>
                <w:rFonts w:asciiTheme="minorHAnsi" w:hAnsiTheme="minorHAnsi" w:cs="Calibri"/>
                <w:color w:val="000000"/>
                <w:sz w:val="22"/>
                <w:lang w:val="en-US"/>
              </w:rPr>
            </w:pPr>
            <w:proofErr w:type="spellStart"/>
            <w:r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Andere</w:t>
            </w:r>
            <w:proofErr w:type="spellEnd"/>
            <w:r w:rsidR="00E570D5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 / others</w:t>
            </w:r>
            <w:r w:rsidR="00E84DD1"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7"/>
            <w:r w:rsidR="00E84DD1"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end"/>
            </w:r>
            <w:bookmarkEnd w:id="18"/>
            <w:r w:rsidR="00E84DD1"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 </w:t>
            </w:r>
            <w:bookmarkEnd w:id="13"/>
            <w:r w:rsidR="00E84DD1"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9" w:name="Text100"/>
            <w:r w:rsidR="00E84DD1" w:rsidRPr="00A55DB6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instrText xml:space="preserve"> FORMTEXT </w:instrTex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t> </w: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t> </w: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t> </w: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t> </w: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t> </w: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end"/>
            </w:r>
            <w:bookmarkEnd w:id="19"/>
          </w:p>
        </w:tc>
      </w:tr>
      <w:tr w:rsidR="00E84DD1" w:rsidRPr="008E5DE8" w:rsidTr="00EE4202">
        <w:trPr>
          <w:trHeight w:val="405"/>
        </w:trPr>
        <w:tc>
          <w:tcPr>
            <w:tcW w:w="4405" w:type="dxa"/>
            <w:noWrap/>
            <w:vAlign w:val="center"/>
          </w:tcPr>
          <w:p w:rsidR="00BC31FA" w:rsidRPr="008E5DE8" w:rsidRDefault="00EE4202" w:rsidP="00EE420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Gründungsjahr </w:t>
            </w:r>
          </w:p>
          <w:p w:rsidR="00BC31FA" w:rsidRPr="008E5DE8" w:rsidRDefault="00BC31FA" w:rsidP="00EE4202">
            <w:pPr>
              <w:rPr>
                <w:rFonts w:asciiTheme="minorHAnsi" w:hAnsiTheme="minorHAnsi"/>
                <w:i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Founding year</w:t>
            </w:r>
          </w:p>
        </w:tc>
        <w:bookmarkStart w:id="20" w:name="Text11"/>
        <w:tc>
          <w:tcPr>
            <w:tcW w:w="766" w:type="dxa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0"/>
          </w:p>
        </w:tc>
        <w:tc>
          <w:tcPr>
            <w:tcW w:w="4365" w:type="dxa"/>
            <w:gridSpan w:val="3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</w:p>
        </w:tc>
      </w:tr>
      <w:tr w:rsidR="00E84DD1" w:rsidRPr="008E5DE8" w:rsidTr="00EE4202">
        <w:trPr>
          <w:trHeight w:val="411"/>
        </w:trPr>
        <w:tc>
          <w:tcPr>
            <w:tcW w:w="4405" w:type="dxa"/>
            <w:noWrap/>
            <w:vAlign w:val="center"/>
          </w:tcPr>
          <w:p w:rsidR="00E84DD1" w:rsidRPr="008E5DE8" w:rsidRDefault="00EE4202" w:rsidP="00EE420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Gesellschafter 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[</w:t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Anzahl</w:t>
            </w:r>
            <w:r w:rsidR="00B53076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/</w:t>
            </w:r>
            <w:r w:rsidR="00B53076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Nennung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]</w:t>
            </w:r>
          </w:p>
          <w:p w:rsidR="00BC31FA" w:rsidRPr="008E5DE8" w:rsidRDefault="004D5DAD" w:rsidP="00A55DB6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Associates</w:t>
            </w:r>
            <w:r w:rsidR="00A55DB6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/ shareholder</w:t>
            </w: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[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number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/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nam</w:t>
            </w:r>
            <w:r w:rsidR="00A55DB6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e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]</w:t>
            </w:r>
          </w:p>
        </w:tc>
        <w:bookmarkStart w:id="21" w:name="Text12"/>
        <w:tc>
          <w:tcPr>
            <w:tcW w:w="766" w:type="dxa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1"/>
          </w:p>
        </w:tc>
        <w:bookmarkStart w:id="22" w:name="Text14"/>
        <w:tc>
          <w:tcPr>
            <w:tcW w:w="4365" w:type="dxa"/>
            <w:gridSpan w:val="3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2"/>
          </w:p>
        </w:tc>
      </w:tr>
      <w:tr w:rsidR="00E84DD1" w:rsidRPr="008E5DE8" w:rsidTr="00EE4202">
        <w:trPr>
          <w:trHeight w:val="545"/>
        </w:trPr>
        <w:tc>
          <w:tcPr>
            <w:tcW w:w="4405" w:type="dxa"/>
            <w:noWrap/>
            <w:vAlign w:val="center"/>
          </w:tcPr>
          <w:p w:rsidR="00E84DD1" w:rsidRPr="00A55DB6" w:rsidRDefault="00B53076" w:rsidP="00B53076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55DB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Eigenständiges Unternehmen / Zugehörigkeit zu Gruppe oder Konzern </w:t>
            </w:r>
          </w:p>
          <w:p w:rsidR="004D5DAD" w:rsidRPr="00A55DB6" w:rsidRDefault="00A55DB6" w:rsidP="00B53076">
            <w:pPr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  <w:lang w:val="en-US"/>
              </w:rPr>
            </w:pPr>
            <w:r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  <w:lang w:val="en-US"/>
              </w:rPr>
              <w:t>Individual</w:t>
            </w:r>
            <w:r w:rsidR="004D5DAD"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  <w:lang w:val="en-US"/>
              </w:rPr>
              <w:t xml:space="preserve"> enterprise / </w:t>
            </w:r>
            <w:r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  <w:lang w:val="en-US"/>
              </w:rPr>
              <w:t>part of a company group</w:t>
            </w:r>
          </w:p>
        </w:tc>
        <w:bookmarkStart w:id="23" w:name="Text13"/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3"/>
          </w:p>
        </w:tc>
      </w:tr>
      <w:tr w:rsidR="00E84DD1" w:rsidRPr="008E5DE8" w:rsidTr="00EE4202">
        <w:trPr>
          <w:trHeight w:val="539"/>
        </w:trPr>
        <w:tc>
          <w:tcPr>
            <w:tcW w:w="4405" w:type="dxa"/>
            <w:noWrap/>
            <w:vAlign w:val="center"/>
          </w:tcPr>
          <w:p w:rsidR="004D5DAD" w:rsidRPr="008E5DE8" w:rsidRDefault="00EA5C6A" w:rsidP="00B5307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Betriebsstätten (Adresse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:rsidR="00E84DD1" w:rsidRPr="008E5DE8" w:rsidRDefault="004D5DAD" w:rsidP="00B5307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Manufacturing </w:t>
            </w:r>
            <w:proofErr w:type="spellStart"/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facilities</w:t>
            </w:r>
            <w:proofErr w:type="spellEnd"/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adress</w:t>
            </w:r>
            <w:proofErr w:type="spellEnd"/>
            <w:r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)</w:t>
            </w:r>
            <w:r w:rsidR="00E84DD1"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br/>
            </w:r>
            <w:r w:rsidR="00B53076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Gesamt 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[</w:t>
            </w:r>
            <w:r w:rsidR="00B53076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Anzahl / Nennung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]</w:t>
            </w:r>
          </w:p>
          <w:p w:rsidR="004D5DAD" w:rsidRPr="008E5DE8" w:rsidRDefault="004D5DAD" w:rsidP="00A55DB6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</w:rPr>
              <w:t>Total [</w:t>
            </w:r>
            <w:proofErr w:type="spellStart"/>
            <w:r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</w:rPr>
              <w:t>number</w:t>
            </w:r>
            <w:proofErr w:type="spellEnd"/>
            <w:r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</w:rPr>
              <w:t xml:space="preserve"> / </w:t>
            </w:r>
            <w:proofErr w:type="spellStart"/>
            <w:r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</w:rPr>
              <w:t>nam</w:t>
            </w:r>
            <w:r w:rsidR="00A55DB6"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</w:rPr>
              <w:t>e</w:t>
            </w:r>
            <w:proofErr w:type="spellEnd"/>
            <w:r w:rsidRPr="00A55DB6">
              <w:rPr>
                <w:rFonts w:asciiTheme="minorHAnsi" w:hAnsiTheme="minorHAnsi" w:cs="Calibri"/>
                <w:i/>
                <w:color w:val="000000" w:themeColor="text1"/>
                <w:sz w:val="22"/>
                <w:szCs w:val="22"/>
              </w:rPr>
              <w:t>]</w:t>
            </w:r>
          </w:p>
        </w:tc>
        <w:bookmarkStart w:id="24" w:name="Text15"/>
        <w:tc>
          <w:tcPr>
            <w:tcW w:w="766" w:type="dxa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4"/>
          </w:p>
        </w:tc>
        <w:bookmarkStart w:id="25" w:name="Text16"/>
        <w:tc>
          <w:tcPr>
            <w:tcW w:w="4365" w:type="dxa"/>
            <w:gridSpan w:val="3"/>
            <w:shd w:val="clear" w:color="auto" w:fill="E6E6E6"/>
            <w:noWrap/>
          </w:tcPr>
          <w:p w:rsidR="00E84DD1" w:rsidRPr="008E5DE8" w:rsidRDefault="00E84DD1" w:rsidP="00E84DD1">
            <w:pPr>
              <w:numPr>
                <w:ilvl w:val="0"/>
                <w:numId w:val="12"/>
              </w:numPr>
              <w:spacing w:after="200" w:line="276" w:lineRule="auto"/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5"/>
          </w:p>
          <w:bookmarkStart w:id="26" w:name="Text17"/>
          <w:p w:rsidR="00E84DD1" w:rsidRPr="008E5DE8" w:rsidRDefault="00E84DD1" w:rsidP="00E84DD1">
            <w:pPr>
              <w:numPr>
                <w:ilvl w:val="0"/>
                <w:numId w:val="12"/>
              </w:numPr>
              <w:spacing w:after="200" w:line="276" w:lineRule="auto"/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</w:t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6"/>
          </w:p>
          <w:bookmarkStart w:id="27" w:name="Text18"/>
          <w:p w:rsidR="00E84DD1" w:rsidRPr="008E5DE8" w:rsidRDefault="00E84DD1" w:rsidP="00E84DD1">
            <w:pPr>
              <w:numPr>
                <w:ilvl w:val="0"/>
                <w:numId w:val="12"/>
              </w:numPr>
              <w:spacing w:after="200" w:line="276" w:lineRule="auto"/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7"/>
          </w:p>
          <w:bookmarkStart w:id="28" w:name="Text19"/>
          <w:p w:rsidR="00E84DD1" w:rsidRPr="008E5DE8" w:rsidRDefault="00E84DD1" w:rsidP="00E84DD1">
            <w:pPr>
              <w:numPr>
                <w:ilvl w:val="0"/>
                <w:numId w:val="12"/>
              </w:numPr>
              <w:spacing w:after="200" w:line="276" w:lineRule="auto"/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8"/>
          </w:p>
        </w:tc>
      </w:tr>
      <w:tr w:rsidR="00E84DD1" w:rsidRPr="008E5DE8" w:rsidTr="00EE4202">
        <w:trPr>
          <w:trHeight w:val="419"/>
        </w:trPr>
        <w:tc>
          <w:tcPr>
            <w:tcW w:w="4405" w:type="dxa"/>
            <w:noWrap/>
            <w:vAlign w:val="center"/>
          </w:tcPr>
          <w:p w:rsidR="00E84DD1" w:rsidRPr="008E5DE8" w:rsidRDefault="00B53076" w:rsidP="00B5307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Liefernde Betriebsstätte (n) </w:t>
            </w:r>
          </w:p>
          <w:p w:rsidR="004D5DAD" w:rsidRPr="008E5DE8" w:rsidRDefault="00E570D5" w:rsidP="00E570D5">
            <w:pP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lastRenderedPageBreak/>
              <w:t>Suppling</w:t>
            </w:r>
            <w:proofErr w:type="spellEnd"/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m</w:t>
            </w:r>
            <w:r w:rsidR="00A55DB6"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anufacturing</w:t>
            </w:r>
            <w:proofErr w:type="spellEnd"/>
            <w:r w:rsidR="00A55DB6"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55DB6" w:rsidRPr="008E5DE8"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  <w:t>facilities</w:t>
            </w:r>
            <w:proofErr w:type="spellEnd"/>
          </w:p>
        </w:tc>
        <w:bookmarkStart w:id="29" w:name="Text20"/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lastRenderedPageBreak/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29"/>
          </w:p>
        </w:tc>
      </w:tr>
      <w:tr w:rsidR="00E84DD1" w:rsidRPr="008E5DE8" w:rsidTr="00EE4202">
        <w:trPr>
          <w:trHeight w:val="419"/>
        </w:trPr>
        <w:tc>
          <w:tcPr>
            <w:tcW w:w="4405" w:type="dxa"/>
            <w:noWrap/>
            <w:vAlign w:val="center"/>
          </w:tcPr>
          <w:p w:rsidR="005421BD" w:rsidRPr="008E5DE8" w:rsidRDefault="00B53076" w:rsidP="00EE420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Potenzielle Wettbewerber</w:t>
            </w:r>
          </w:p>
          <w:p w:rsidR="004D5DAD" w:rsidRPr="008E5DE8" w:rsidRDefault="004D5DAD" w:rsidP="00EE4202">
            <w:pPr>
              <w:rPr>
                <w:rFonts w:asciiTheme="minorHAnsi" w:hAnsiTheme="minorHAnsi"/>
                <w:i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Potential competitors</w:t>
            </w:r>
          </w:p>
        </w:tc>
        <w:bookmarkStart w:id="30" w:name="Text94"/>
        <w:tc>
          <w:tcPr>
            <w:tcW w:w="5131" w:type="dxa"/>
            <w:gridSpan w:val="4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tabs>
                <w:tab w:val="left" w:pos="1282"/>
                <w:tab w:val="left" w:pos="2422"/>
              </w:tabs>
              <w:rPr>
                <w:rFonts w:asciiTheme="minorHAnsi" w:hAnsiTheme="minorHAnsi" w:cs="Calibri"/>
                <w:color w:val="000000"/>
                <w:sz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</w:rPr>
              <w:fldChar w:fldCharType="end"/>
            </w:r>
            <w:bookmarkEnd w:id="30"/>
          </w:p>
        </w:tc>
      </w:tr>
      <w:tr w:rsidR="00E84DD1" w:rsidRPr="008E5DE8" w:rsidTr="00EE4202">
        <w:trPr>
          <w:trHeight w:val="151"/>
        </w:trPr>
        <w:tc>
          <w:tcPr>
            <w:tcW w:w="9536" w:type="dxa"/>
            <w:gridSpan w:val="5"/>
            <w:shd w:val="clear" w:color="auto" w:fill="808080"/>
            <w:vAlign w:val="center"/>
          </w:tcPr>
          <w:p w:rsidR="005421BD" w:rsidRPr="008E5DE8" w:rsidRDefault="005421BD" w:rsidP="00EE4202">
            <w:pPr>
              <w:rPr>
                <w:rFonts w:asciiTheme="minorHAnsi" w:hAnsiTheme="minorHAnsi" w:cs="Calibri"/>
                <w:color w:val="000000"/>
                <w:sz w:val="22"/>
                <w:szCs w:val="8"/>
              </w:rPr>
            </w:pPr>
          </w:p>
        </w:tc>
      </w:tr>
    </w:tbl>
    <w:p w:rsidR="005421BD" w:rsidRPr="008E5DE8" w:rsidRDefault="005421BD">
      <w:pPr>
        <w:rPr>
          <w:sz w:val="22"/>
        </w:rPr>
      </w:pPr>
    </w:p>
    <w:tbl>
      <w:tblPr>
        <w:tblW w:w="9536" w:type="dxa"/>
        <w:tblInd w:w="4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5"/>
        <w:gridCol w:w="708"/>
        <w:gridCol w:w="1044"/>
        <w:gridCol w:w="463"/>
        <w:gridCol w:w="751"/>
        <w:gridCol w:w="546"/>
        <w:gridCol w:w="1619"/>
      </w:tblGrid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84DD1" w:rsidRPr="008E5DE8" w:rsidRDefault="00E84DD1" w:rsidP="00B53076">
            <w:pPr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2. </w:t>
            </w:r>
            <w:r w:rsidR="00B53076" w:rsidRPr="008E5DE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Ansprechpartner (für RIEGLER)</w:t>
            </w:r>
          </w:p>
          <w:p w:rsidR="004D5DAD" w:rsidRPr="008E5DE8" w:rsidRDefault="004D5DAD" w:rsidP="00B53076">
            <w:pPr>
              <w:rPr>
                <w:rFonts w:asciiTheme="minorHAnsi" w:hAnsiTheme="minorHAnsi" w:cs="Calibri"/>
                <w:b/>
                <w:bCs/>
                <w:i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>Contact persons (for RIEGLER)</w:t>
            </w:r>
          </w:p>
        </w:tc>
        <w:tc>
          <w:tcPr>
            <w:tcW w:w="708" w:type="dxa"/>
            <w:vAlign w:val="center"/>
          </w:tcPr>
          <w:p w:rsidR="00E84DD1" w:rsidRPr="008E5DE8" w:rsidRDefault="00B53076" w:rsidP="00EE420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Titel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/</w:t>
            </w:r>
          </w:p>
          <w:p w:rsidR="00E84DD1" w:rsidRPr="008E5DE8" w:rsidRDefault="00E84DD1" w:rsidP="00EE420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Name</w:t>
            </w:r>
          </w:p>
          <w:p w:rsidR="004D5DAD" w:rsidRPr="008E5DE8" w:rsidRDefault="004D5DAD" w:rsidP="00EE4202">
            <w:pPr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Title/ name</w:t>
            </w:r>
          </w:p>
        </w:tc>
        <w:tc>
          <w:tcPr>
            <w:tcW w:w="1507" w:type="dxa"/>
            <w:gridSpan w:val="2"/>
            <w:vAlign w:val="center"/>
          </w:tcPr>
          <w:p w:rsidR="00E84DD1" w:rsidRPr="008E5DE8" w:rsidRDefault="00E84DD1" w:rsidP="00B5307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Fu</w:t>
            </w:r>
            <w:r w:rsidR="00B53076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nktion</w:t>
            </w:r>
          </w:p>
          <w:p w:rsidR="004D5DAD" w:rsidRPr="008E5DE8" w:rsidRDefault="004D5DAD" w:rsidP="00B53076">
            <w:pPr>
              <w:jc w:val="center"/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1297" w:type="dxa"/>
            <w:gridSpan w:val="2"/>
            <w:vAlign w:val="center"/>
          </w:tcPr>
          <w:p w:rsidR="00E84DD1" w:rsidRPr="008E5DE8" w:rsidRDefault="00B53076" w:rsidP="00B5307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Telefon</w:t>
            </w:r>
          </w:p>
          <w:p w:rsidR="004D5DAD" w:rsidRPr="008E5DE8" w:rsidRDefault="004D5DAD" w:rsidP="00B53076">
            <w:pPr>
              <w:jc w:val="center"/>
              <w:rPr>
                <w:rFonts w:asciiTheme="minorHAnsi" w:hAnsiTheme="minorHAnsi" w:cs="Calibri"/>
                <w:i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telephone</w:t>
            </w:r>
          </w:p>
        </w:tc>
        <w:tc>
          <w:tcPr>
            <w:tcW w:w="1619" w:type="dxa"/>
            <w:vAlign w:val="center"/>
          </w:tcPr>
          <w:p w:rsidR="004D5DAD" w:rsidRPr="008E5DE8" w:rsidRDefault="004D5DAD" w:rsidP="004D5DA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E-Mail</w:t>
            </w:r>
          </w:p>
        </w:tc>
      </w:tr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84DD1" w:rsidRPr="008E5DE8" w:rsidRDefault="00B055BE" w:rsidP="00B055BE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Geschäftsführer</w:t>
            </w:r>
            <w:r w:rsidR="004D5DAD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/ </w:t>
            </w:r>
            <w:proofErr w:type="spellStart"/>
            <w:r w:rsidR="004D5DAD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director</w:t>
            </w:r>
            <w:proofErr w:type="spellEnd"/>
            <w:r w:rsidR="004D5DAD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, CEO</w:t>
            </w:r>
          </w:p>
        </w:tc>
        <w:bookmarkStart w:id="31" w:name="Text30"/>
        <w:tc>
          <w:tcPr>
            <w:tcW w:w="5131" w:type="dxa"/>
            <w:gridSpan w:val="6"/>
            <w:shd w:val="clear" w:color="auto" w:fill="E6E6E6"/>
            <w:vAlign w:val="center"/>
          </w:tcPr>
          <w:p w:rsidR="00E84DD1" w:rsidRPr="008E5DE8" w:rsidRDefault="00E84DD1" w:rsidP="00EE4202">
            <w:pPr>
              <w:tabs>
                <w:tab w:val="left" w:pos="638"/>
              </w:tabs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1"/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bookmarkStart w:id="32" w:name="Text34"/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Vertriebsleiter</w:t>
            </w:r>
            <w:r w:rsidR="004D5DAD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/ </w:t>
            </w:r>
            <w:proofErr w:type="spellStart"/>
            <w:r w:rsidR="004D5DAD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sales</w:t>
            </w:r>
            <w:proofErr w:type="spellEnd"/>
            <w:r w:rsidR="004D5DAD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D5DAD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manager</w:t>
            </w:r>
            <w:proofErr w:type="spellEnd"/>
          </w:p>
        </w:tc>
        <w:tc>
          <w:tcPr>
            <w:tcW w:w="5131" w:type="dxa"/>
            <w:gridSpan w:val="6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2"/>
          </w:p>
        </w:tc>
      </w:tr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4D5DAD" w:rsidRPr="00A55DB6" w:rsidRDefault="004D5DAD" w:rsidP="004D5DAD">
            <w:pPr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Verkäufer</w:t>
            </w:r>
            <w:proofErr w:type="spellEnd"/>
            <w:r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/</w:t>
            </w:r>
            <w:r w:rsidR="00B53076"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Key-Account-</w:t>
            </w:r>
            <w:proofErr w:type="spellStart"/>
            <w:r w:rsidR="00B53076"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Betreuer</w:t>
            </w:r>
            <w:proofErr w:type="spellEnd"/>
            <w:r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/ </w:t>
            </w:r>
            <w:r w:rsidR="00E570D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vendor</w:t>
            </w:r>
            <w:r w:rsidRPr="00A55DB6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/</w:t>
            </w:r>
          </w:p>
          <w:p w:rsidR="00E84DD1" w:rsidRPr="008E5DE8" w:rsidRDefault="004D5DAD" w:rsidP="004D5DAD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key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account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manager</w:t>
            </w:r>
            <w:proofErr w:type="spellEnd"/>
          </w:p>
        </w:tc>
        <w:bookmarkStart w:id="33" w:name="Text35"/>
        <w:tc>
          <w:tcPr>
            <w:tcW w:w="5131" w:type="dxa"/>
            <w:gridSpan w:val="6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3"/>
          </w:p>
        </w:tc>
      </w:tr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Außendienst</w:t>
            </w:r>
            <w:r w:rsidR="00AF05BF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/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field</w:t>
            </w:r>
            <w:proofErr w:type="spellEnd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service</w:t>
            </w:r>
            <w:proofErr w:type="spellEnd"/>
          </w:p>
        </w:tc>
        <w:tc>
          <w:tcPr>
            <w:tcW w:w="5131" w:type="dxa"/>
            <w:gridSpan w:val="6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bookmarkStart w:id="34" w:name="Text97"/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4"/>
          </w:p>
        </w:tc>
      </w:tr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bookmarkStart w:id="35" w:name="Text36"/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Qualitätsmanagement</w:t>
            </w:r>
            <w:r w:rsidR="00AF05BF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/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quality</w:t>
            </w:r>
            <w:proofErr w:type="spellEnd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management</w:t>
            </w:r>
            <w:proofErr w:type="spellEnd"/>
          </w:p>
        </w:tc>
        <w:tc>
          <w:tcPr>
            <w:tcW w:w="5131" w:type="dxa"/>
            <w:gridSpan w:val="6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5"/>
          </w:p>
        </w:tc>
      </w:tr>
      <w:tr w:rsidR="00E055F7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055F7" w:rsidRPr="008E5DE8" w:rsidRDefault="00E055F7" w:rsidP="00EE420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Qualitätssicherung</w:t>
            </w:r>
            <w:r w:rsidR="00AF05BF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quality</w:t>
            </w:r>
            <w:proofErr w:type="spellEnd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assurance</w:t>
            </w:r>
            <w:proofErr w:type="spellEnd"/>
          </w:p>
        </w:tc>
        <w:tc>
          <w:tcPr>
            <w:tcW w:w="5131" w:type="dxa"/>
            <w:gridSpan w:val="6"/>
            <w:shd w:val="clear" w:color="auto" w:fill="E6E6E6"/>
            <w:vAlign w:val="center"/>
          </w:tcPr>
          <w:p w:rsidR="00E055F7" w:rsidRPr="008E5DE8" w:rsidRDefault="00E055F7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Technik</w:t>
            </w:r>
            <w:r w:rsidR="00AF05BF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engineering</w:t>
            </w:r>
            <w:proofErr w:type="spellEnd"/>
          </w:p>
        </w:tc>
        <w:tc>
          <w:tcPr>
            <w:tcW w:w="5131" w:type="dxa"/>
            <w:gridSpan w:val="6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sz w:val="22"/>
                <w:szCs w:val="22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  <w:fldChar w:fldCharType="separate"/>
            </w:r>
            <w:bookmarkStart w:id="36" w:name="Text96"/>
            <w:r w:rsidRPr="008E5DE8">
              <w:rPr>
                <w:rFonts w:asciiTheme="minorHAnsi" w:hAnsiTheme="minorHAnsi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6"/>
          </w:p>
        </w:tc>
      </w:tr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sz w:val="22"/>
                <w:szCs w:val="22"/>
              </w:rPr>
            </w:pPr>
            <w:bookmarkStart w:id="37" w:name="Text38"/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Logistik</w:t>
            </w:r>
            <w:r w:rsidR="00AF05BF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logistics</w:t>
            </w:r>
            <w:proofErr w:type="spellEnd"/>
          </w:p>
        </w:tc>
        <w:tc>
          <w:tcPr>
            <w:tcW w:w="5131" w:type="dxa"/>
            <w:gridSpan w:val="6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7"/>
          </w:p>
        </w:tc>
      </w:tr>
      <w:tr w:rsidR="00E84DD1" w:rsidRPr="008E5DE8" w:rsidTr="00EE4202">
        <w:trPr>
          <w:trHeight w:val="402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bookmarkStart w:id="38" w:name="Text39"/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Produktion</w:t>
            </w:r>
            <w:r w:rsidR="00AF05BF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production</w:t>
            </w:r>
            <w:proofErr w:type="spellEnd"/>
          </w:p>
        </w:tc>
        <w:tc>
          <w:tcPr>
            <w:tcW w:w="5131" w:type="dxa"/>
            <w:gridSpan w:val="6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8"/>
          </w:p>
        </w:tc>
      </w:tr>
      <w:tr w:rsidR="00B055BE" w:rsidRPr="008E5DE8" w:rsidTr="00B055BE">
        <w:trPr>
          <w:trHeight w:val="540"/>
        </w:trPr>
        <w:tc>
          <w:tcPr>
            <w:tcW w:w="4405" w:type="dxa"/>
            <w:vAlign w:val="center"/>
          </w:tcPr>
          <w:p w:rsidR="00B055BE" w:rsidRPr="00A55DB6" w:rsidRDefault="00B055BE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Anzahl</w:t>
            </w:r>
            <w:proofErr w:type="spellEnd"/>
            <w:r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Mitarbeiter</w:t>
            </w:r>
            <w:proofErr w:type="spellEnd"/>
            <w:r w:rsidR="00AF05BF" w:rsidRPr="00A55DB6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r w:rsidR="00AF05BF" w:rsidRPr="00A55DB6">
              <w:rPr>
                <w:rFonts w:asciiTheme="minorHAnsi" w:hAnsiTheme="minorHAnsi"/>
                <w:i/>
                <w:color w:val="000000"/>
                <w:sz w:val="22"/>
                <w:szCs w:val="22"/>
                <w:lang w:val="en-US"/>
              </w:rPr>
              <w:t>/ number of employees</w:t>
            </w:r>
          </w:p>
        </w:tc>
        <w:tc>
          <w:tcPr>
            <w:tcW w:w="2966" w:type="dxa"/>
            <w:gridSpan w:val="4"/>
            <w:vAlign w:val="center"/>
          </w:tcPr>
          <w:p w:rsidR="00B055BE" w:rsidRPr="008E5DE8" w:rsidRDefault="00B055BE" w:rsidP="00EE4202">
            <w:pPr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165" w:type="dxa"/>
            <w:gridSpan w:val="2"/>
            <w:vMerge w:val="restart"/>
            <w:vAlign w:val="center"/>
          </w:tcPr>
          <w:p w:rsidR="00B055BE" w:rsidRPr="008E5DE8" w:rsidRDefault="00B055BE" w:rsidP="00B53076">
            <w:pPr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</w:tr>
      <w:tr w:rsidR="00B055BE" w:rsidRPr="008E5DE8" w:rsidTr="00B055BE">
        <w:trPr>
          <w:trHeight w:hRule="exact" w:val="397"/>
        </w:trPr>
        <w:tc>
          <w:tcPr>
            <w:tcW w:w="4405" w:type="dxa"/>
            <w:noWrap/>
            <w:vAlign w:val="bottom"/>
          </w:tcPr>
          <w:p w:rsidR="00B055BE" w:rsidRPr="008E5DE8" w:rsidRDefault="00B055BE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bookmarkStart w:id="39" w:name="Text41"/>
          </w:p>
        </w:tc>
        <w:bookmarkStart w:id="40" w:name="Text40"/>
        <w:tc>
          <w:tcPr>
            <w:tcW w:w="2966" w:type="dxa"/>
            <w:gridSpan w:val="4"/>
            <w:shd w:val="clear" w:color="auto" w:fill="E6E6E6"/>
            <w:noWrap/>
            <w:vAlign w:val="center"/>
          </w:tcPr>
          <w:p w:rsidR="00B055BE" w:rsidRPr="008E5DE8" w:rsidRDefault="00B055BE" w:rsidP="00EE4202">
            <w:pPr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0"/>
          </w:p>
        </w:tc>
        <w:bookmarkEnd w:id="39"/>
        <w:tc>
          <w:tcPr>
            <w:tcW w:w="2165" w:type="dxa"/>
            <w:gridSpan w:val="2"/>
            <w:vMerge/>
            <w:shd w:val="clear" w:color="auto" w:fill="E6E6E6"/>
            <w:noWrap/>
            <w:vAlign w:val="center"/>
          </w:tcPr>
          <w:p w:rsidR="00B055BE" w:rsidRPr="008E5DE8" w:rsidRDefault="00B055BE" w:rsidP="00EE4202">
            <w:pPr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</w:tr>
      <w:tr w:rsidR="00E84DD1" w:rsidRPr="008E5DE8" w:rsidTr="00E570D5">
        <w:trPr>
          <w:trHeight w:hRule="exact" w:val="564"/>
        </w:trPr>
        <w:tc>
          <w:tcPr>
            <w:tcW w:w="4405" w:type="dxa"/>
            <w:noWrap/>
            <w:vAlign w:val="center"/>
          </w:tcPr>
          <w:p w:rsidR="00E84DD1" w:rsidRPr="008E5DE8" w:rsidRDefault="00AF05BF" w:rsidP="00B53076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Organigramm beifügen </w:t>
            </w:r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add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organisation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chart</w:t>
            </w:r>
            <w:proofErr w:type="spellEnd"/>
          </w:p>
        </w:tc>
        <w:tc>
          <w:tcPr>
            <w:tcW w:w="1752" w:type="dxa"/>
            <w:gridSpan w:val="2"/>
            <w:shd w:val="clear" w:color="auto" w:fill="E6E6E6"/>
            <w:noWrap/>
            <w:vAlign w:val="bottom"/>
          </w:tcPr>
          <w:p w:rsidR="00E84DD1" w:rsidRPr="008E5DE8" w:rsidRDefault="00E84DD1" w:rsidP="00AF05BF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1" type="#_x0000_t75" style="width:11.25pt;height:12.75pt" o:ole="">
                  <v:imagedata r:id="rId7" o:title=""/>
                </v:shape>
                <w:control r:id="rId8" w:name="CheckBox1" w:shapeid="_x0000_i1091"/>
              </w:object>
            </w:r>
            <w:r w:rsidR="00B53076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Ja</w:t>
            </w:r>
            <w:r w:rsidR="00AF05BF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yes</w:t>
            </w:r>
            <w:proofErr w:type="spellEnd"/>
          </w:p>
        </w:tc>
        <w:tc>
          <w:tcPr>
            <w:tcW w:w="3379" w:type="dxa"/>
            <w:gridSpan w:val="4"/>
            <w:shd w:val="clear" w:color="auto" w:fill="E6E6E6"/>
            <w:noWrap/>
            <w:vAlign w:val="bottom"/>
          </w:tcPr>
          <w:p w:rsidR="00E84DD1" w:rsidRPr="008E5DE8" w:rsidRDefault="00E84DD1" w:rsidP="00EE4202">
            <w:pPr>
              <w:ind w:left="-564"/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093" type="#_x0000_t75" style="width:11.25pt;height:12.75pt" o:ole="">
                  <v:imagedata r:id="rId7" o:title=""/>
                </v:shape>
                <w:control r:id="rId9" w:name="CheckBox11" w:shapeid="_x0000_i1093"/>
              </w:object>
            </w:r>
            <w:r w:rsidR="005421BD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</w:t>
            </w:r>
            <w:r w:rsidR="00B53076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ein</w:t>
            </w:r>
            <w:r w:rsidR="00AF05BF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AF05BF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no</w:t>
            </w:r>
            <w:proofErr w:type="spellEnd"/>
          </w:p>
        </w:tc>
      </w:tr>
      <w:tr w:rsidR="00E84DD1" w:rsidRPr="008E5DE8" w:rsidTr="00EE4202">
        <w:trPr>
          <w:trHeight w:val="151"/>
        </w:trPr>
        <w:tc>
          <w:tcPr>
            <w:tcW w:w="9536" w:type="dxa"/>
            <w:gridSpan w:val="7"/>
            <w:shd w:val="clear" w:color="auto" w:fill="808080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</w:tr>
      <w:tr w:rsidR="00E84DD1" w:rsidRPr="008E5DE8" w:rsidTr="00EE4202">
        <w:trPr>
          <w:trHeight w:val="397"/>
        </w:trPr>
        <w:tc>
          <w:tcPr>
            <w:tcW w:w="4405" w:type="dxa"/>
            <w:vAlign w:val="center"/>
          </w:tcPr>
          <w:p w:rsidR="00E84DD1" w:rsidRPr="008E5DE8" w:rsidRDefault="00E84DD1" w:rsidP="00B53076">
            <w:pPr>
              <w:rPr>
                <w:rFonts w:asciiTheme="minorHAnsi" w:hAnsiTheme="minorHAnsi"/>
                <w:b/>
                <w:color w:val="000000"/>
                <w:sz w:val="22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2"/>
                <w:szCs w:val="22"/>
                <w:lang w:val="en-US"/>
              </w:rPr>
              <w:t xml:space="preserve">3. </w:t>
            </w:r>
            <w:proofErr w:type="spellStart"/>
            <w:r w:rsidR="00B53076" w:rsidRPr="008E5DE8">
              <w:rPr>
                <w:rFonts w:asciiTheme="minorHAnsi" w:hAnsiTheme="minorHAnsi"/>
                <w:b/>
                <w:color w:val="000000"/>
                <w:sz w:val="22"/>
                <w:szCs w:val="22"/>
                <w:lang w:val="en-US"/>
              </w:rPr>
              <w:t>Kennzahlen</w:t>
            </w:r>
            <w:proofErr w:type="spellEnd"/>
            <w:r w:rsidR="00B53076" w:rsidRPr="008E5DE8">
              <w:rPr>
                <w:rFonts w:asciiTheme="minorHAnsi" w:hAnsiTheme="minorHAnsi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8E5DE8">
              <w:rPr>
                <w:rFonts w:asciiTheme="minorHAnsi" w:hAnsiTheme="minorHAnsi"/>
                <w:b/>
                <w:color w:val="000000"/>
                <w:sz w:val="22"/>
                <w:szCs w:val="22"/>
                <w:lang w:val="en-US"/>
              </w:rPr>
              <w:t xml:space="preserve">[p.a.] </w:t>
            </w:r>
            <w:r w:rsidR="00B53076" w:rsidRPr="008E5DE8">
              <w:rPr>
                <w:rFonts w:asciiTheme="minorHAnsi" w:hAnsiTheme="minorHAnsi"/>
                <w:b/>
                <w:color w:val="000000"/>
                <w:sz w:val="22"/>
                <w:szCs w:val="22"/>
                <w:lang w:val="en-US"/>
              </w:rPr>
              <w:t xml:space="preserve">des </w:t>
            </w:r>
            <w:proofErr w:type="spellStart"/>
            <w:r w:rsidR="00B53076" w:rsidRPr="008E5DE8">
              <w:rPr>
                <w:rFonts w:asciiTheme="minorHAnsi" w:hAnsiTheme="minorHAnsi"/>
                <w:b/>
                <w:color w:val="000000"/>
                <w:sz w:val="22"/>
                <w:szCs w:val="22"/>
                <w:lang w:val="en-US"/>
              </w:rPr>
              <w:t>Vorjahres</w:t>
            </w:r>
            <w:proofErr w:type="spellEnd"/>
            <w:r w:rsidR="00B53076" w:rsidRPr="008E5DE8">
              <w:rPr>
                <w:rFonts w:asciiTheme="minorHAnsi" w:hAnsiTheme="minorHAnsi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00E221D5" w:rsidRPr="008E5DE8" w:rsidRDefault="00F839CC" w:rsidP="00F839CC">
            <w:pPr>
              <w:pStyle w:val="HTMLVorformatiert"/>
              <w:rPr>
                <w:rFonts w:asciiTheme="minorHAnsi" w:hAnsiTheme="minorHAnsi" w:cs="Calibri"/>
                <w:b/>
                <w:bCs/>
                <w:color w:val="000000"/>
                <w:sz w:val="18"/>
                <w:szCs w:val="22"/>
                <w:lang w:val="en-US"/>
              </w:rPr>
            </w:pPr>
            <w:r w:rsidRPr="008E5DE8">
              <w:rPr>
                <w:rFonts w:asciiTheme="minorHAnsi" w:hAnsiTheme="minorHAnsi" w:cs="Times New Roman"/>
                <w:b/>
                <w:i/>
                <w:color w:val="000000"/>
                <w:sz w:val="22"/>
                <w:szCs w:val="22"/>
                <w:lang w:val="en-US"/>
              </w:rPr>
              <w:t>Key figures [p.a.] of the previous year</w:t>
            </w:r>
          </w:p>
        </w:tc>
        <w:tc>
          <w:tcPr>
            <w:tcW w:w="2215" w:type="dxa"/>
            <w:gridSpan w:val="3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Kennzahl</w:t>
            </w:r>
            <w:r w:rsidR="00F839CC" w:rsidRPr="008E5DE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>key</w:t>
            </w:r>
            <w:proofErr w:type="spellEnd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>figures</w:t>
            </w:r>
            <w:proofErr w:type="spellEnd"/>
          </w:p>
        </w:tc>
        <w:tc>
          <w:tcPr>
            <w:tcW w:w="2916" w:type="dxa"/>
            <w:gridSpan w:val="3"/>
            <w:noWrap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Bemerkung</w:t>
            </w:r>
            <w:r w:rsidR="00F839CC" w:rsidRPr="008E5DE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2"/>
                <w:szCs w:val="22"/>
              </w:rPr>
              <w:t>comment</w:t>
            </w:r>
            <w:proofErr w:type="spellEnd"/>
          </w:p>
        </w:tc>
      </w:tr>
      <w:tr w:rsidR="00E84DD1" w:rsidRPr="008E5DE8" w:rsidTr="00EE4202">
        <w:trPr>
          <w:trHeight w:val="528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bookmarkStart w:id="41" w:name="Text43"/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Währung</w:t>
            </w:r>
            <w:r w:rsidR="006C7D28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6C7D28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6C7D28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currency</w:t>
            </w:r>
            <w:proofErr w:type="spellEnd"/>
          </w:p>
        </w:tc>
        <w:tc>
          <w:tcPr>
            <w:tcW w:w="5131" w:type="dxa"/>
            <w:gridSpan w:val="6"/>
            <w:shd w:val="clear" w:color="auto" w:fill="F3F3F3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1"/>
          </w:p>
        </w:tc>
      </w:tr>
      <w:tr w:rsidR="00E84DD1" w:rsidRPr="008E5DE8" w:rsidTr="00EE4202">
        <w:trPr>
          <w:trHeight w:val="549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bookmarkStart w:id="42" w:name="Text44"/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Jahresumsatz</w:t>
            </w:r>
            <w:r w:rsidR="00E84DD1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6513E2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Gesamt</w:t>
            </w:r>
            <w:r w:rsidR="00B75ACE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75ACE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B75ACE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annual</w:t>
            </w:r>
            <w:proofErr w:type="spellEnd"/>
            <w:r w:rsidR="00B75ACE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5ACE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turnover</w:t>
            </w:r>
            <w:proofErr w:type="spellEnd"/>
            <w:r w:rsidR="00B75ACE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75ACE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complete</w:t>
            </w:r>
            <w:proofErr w:type="spellEnd"/>
          </w:p>
        </w:tc>
        <w:tc>
          <w:tcPr>
            <w:tcW w:w="2215" w:type="dxa"/>
            <w:gridSpan w:val="3"/>
            <w:shd w:val="clear" w:color="auto" w:fill="F3F3F3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2"/>
          </w:p>
        </w:tc>
        <w:bookmarkStart w:id="43" w:name="Text45"/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3"/>
          </w:p>
        </w:tc>
      </w:tr>
      <w:tr w:rsidR="006513E2" w:rsidRPr="008E5DE8" w:rsidTr="00EE4202">
        <w:trPr>
          <w:trHeight w:val="549"/>
        </w:trPr>
        <w:tc>
          <w:tcPr>
            <w:tcW w:w="4405" w:type="dxa"/>
            <w:vAlign w:val="center"/>
          </w:tcPr>
          <w:p w:rsidR="006513E2" w:rsidRPr="008E5DE8" w:rsidRDefault="006513E2" w:rsidP="006513E2">
            <w:pPr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>Jahresumsatz Produktgruppe 1</w:t>
            </w:r>
            <w:r w:rsidR="00F839CC"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[Individuell durch CM auszufüllen]</w:t>
            </w:r>
          </w:p>
        </w:tc>
        <w:tc>
          <w:tcPr>
            <w:tcW w:w="2215" w:type="dxa"/>
            <w:gridSpan w:val="3"/>
            <w:shd w:val="clear" w:color="auto" w:fill="F3F3F3"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6513E2" w:rsidRPr="008E5DE8" w:rsidTr="00EE4202">
        <w:trPr>
          <w:trHeight w:val="549"/>
        </w:trPr>
        <w:tc>
          <w:tcPr>
            <w:tcW w:w="4405" w:type="dxa"/>
            <w:vAlign w:val="center"/>
          </w:tcPr>
          <w:p w:rsidR="006513E2" w:rsidRPr="008E5DE8" w:rsidRDefault="006513E2" w:rsidP="00EE4202">
            <w:pPr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>Jahresumsatz Produktgruppe 2</w:t>
            </w:r>
            <w:r w:rsidR="00F839CC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[Individuell durch CM auszufüllen]</w:t>
            </w:r>
          </w:p>
        </w:tc>
        <w:tc>
          <w:tcPr>
            <w:tcW w:w="2215" w:type="dxa"/>
            <w:gridSpan w:val="3"/>
            <w:shd w:val="clear" w:color="auto" w:fill="F3F3F3"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6513E2" w:rsidRPr="008E5DE8" w:rsidTr="00EE4202">
        <w:trPr>
          <w:trHeight w:val="549"/>
        </w:trPr>
        <w:tc>
          <w:tcPr>
            <w:tcW w:w="4405" w:type="dxa"/>
            <w:vAlign w:val="center"/>
          </w:tcPr>
          <w:p w:rsidR="006513E2" w:rsidRPr="008E5DE8" w:rsidRDefault="006513E2" w:rsidP="00EE4202">
            <w:pPr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>Jahresumsatz Produktgruppe 3</w:t>
            </w:r>
            <w:r w:rsidR="00F839CC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[Individuell durch CM auszufüllen]</w:t>
            </w:r>
          </w:p>
        </w:tc>
        <w:tc>
          <w:tcPr>
            <w:tcW w:w="2215" w:type="dxa"/>
            <w:gridSpan w:val="3"/>
            <w:shd w:val="clear" w:color="auto" w:fill="F3F3F3"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E84DD1" w:rsidRPr="008E5DE8" w:rsidTr="00EE4202">
        <w:trPr>
          <w:trHeight w:val="543"/>
        </w:trPr>
        <w:tc>
          <w:tcPr>
            <w:tcW w:w="4405" w:type="dxa"/>
            <w:vAlign w:val="center"/>
          </w:tcPr>
          <w:p w:rsidR="00E84DD1" w:rsidRPr="008E5DE8" w:rsidRDefault="00B53076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Ggfs. Konzernumsatz</w:t>
            </w:r>
            <w:r w:rsidR="00E221D5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consolidated</w:t>
            </w:r>
            <w:proofErr w:type="spellEnd"/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570D5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group</w:t>
            </w:r>
            <w:proofErr w:type="spellEnd"/>
            <w:r w:rsidR="00E570D5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sales</w:t>
            </w:r>
            <w:proofErr w:type="spellEnd"/>
          </w:p>
        </w:tc>
        <w:bookmarkStart w:id="44" w:name="Text46"/>
        <w:tc>
          <w:tcPr>
            <w:tcW w:w="2215" w:type="dxa"/>
            <w:gridSpan w:val="3"/>
            <w:shd w:val="clear" w:color="auto" w:fill="F3F3F3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4"/>
          </w:p>
        </w:tc>
        <w:bookmarkStart w:id="45" w:name="Text48"/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5"/>
          </w:p>
        </w:tc>
      </w:tr>
      <w:tr w:rsidR="00E84DD1" w:rsidRPr="008E5DE8" w:rsidTr="00EE4202">
        <w:trPr>
          <w:trHeight w:val="559"/>
        </w:trPr>
        <w:tc>
          <w:tcPr>
            <w:tcW w:w="4405" w:type="dxa"/>
            <w:vAlign w:val="center"/>
          </w:tcPr>
          <w:p w:rsidR="00E84DD1" w:rsidRPr="008E5DE8" w:rsidRDefault="00B53076" w:rsidP="00E570D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Einkaufsvolumen</w:t>
            </w:r>
            <w:r w:rsidR="006513E2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Gesamt</w:t>
            </w:r>
            <w:r w:rsidR="00E221D5"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/ </w:t>
            </w:r>
            <w:proofErr w:type="spellStart"/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purchasing</w:t>
            </w:r>
            <w:proofErr w:type="spellEnd"/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volume</w:t>
            </w:r>
            <w:proofErr w:type="spellEnd"/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221D5" w:rsidRPr="008E5DE8"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complete</w:t>
            </w:r>
            <w:proofErr w:type="spellEnd"/>
          </w:p>
        </w:tc>
        <w:bookmarkStart w:id="46" w:name="Text49"/>
        <w:tc>
          <w:tcPr>
            <w:tcW w:w="2215" w:type="dxa"/>
            <w:gridSpan w:val="3"/>
            <w:shd w:val="clear" w:color="auto" w:fill="F3F3F3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6"/>
          </w:p>
        </w:tc>
        <w:bookmarkStart w:id="47" w:name="Text50"/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7"/>
          </w:p>
        </w:tc>
      </w:tr>
      <w:tr w:rsidR="006513E2" w:rsidRPr="008E5DE8" w:rsidTr="00EE4202">
        <w:trPr>
          <w:trHeight w:val="559"/>
        </w:trPr>
        <w:tc>
          <w:tcPr>
            <w:tcW w:w="4405" w:type="dxa"/>
            <w:vAlign w:val="center"/>
          </w:tcPr>
          <w:p w:rsidR="006513E2" w:rsidRPr="008E5DE8" w:rsidRDefault="006513E2" w:rsidP="00EE4202">
            <w:pPr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>Einkaufsvolumen Produktgruppe 1</w:t>
            </w:r>
            <w:r w:rsidR="00F839CC"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[Individuell durch CM auszufüllen]</w:t>
            </w:r>
          </w:p>
        </w:tc>
        <w:tc>
          <w:tcPr>
            <w:tcW w:w="2215" w:type="dxa"/>
            <w:gridSpan w:val="3"/>
            <w:shd w:val="clear" w:color="auto" w:fill="F3F3F3"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6513E2" w:rsidRPr="008E5DE8" w:rsidTr="00EE4202">
        <w:trPr>
          <w:trHeight w:val="559"/>
        </w:trPr>
        <w:tc>
          <w:tcPr>
            <w:tcW w:w="4405" w:type="dxa"/>
            <w:vAlign w:val="center"/>
          </w:tcPr>
          <w:p w:rsidR="006513E2" w:rsidRPr="008E5DE8" w:rsidRDefault="006513E2" w:rsidP="00EE4202">
            <w:pPr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>Einkaufsvolumen Produktgruppe 1</w:t>
            </w:r>
            <w:r w:rsidR="00F839CC"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[Individuell durch CM auszufüllen]</w:t>
            </w:r>
          </w:p>
        </w:tc>
        <w:tc>
          <w:tcPr>
            <w:tcW w:w="2215" w:type="dxa"/>
            <w:gridSpan w:val="3"/>
            <w:shd w:val="clear" w:color="auto" w:fill="F3F3F3"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6513E2" w:rsidRPr="008E5DE8" w:rsidTr="00EE4202">
        <w:trPr>
          <w:trHeight w:val="559"/>
        </w:trPr>
        <w:tc>
          <w:tcPr>
            <w:tcW w:w="4405" w:type="dxa"/>
            <w:vAlign w:val="center"/>
          </w:tcPr>
          <w:p w:rsidR="006513E2" w:rsidRPr="008E5DE8" w:rsidRDefault="006513E2" w:rsidP="00EE4202">
            <w:pPr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</w:pPr>
            <w:r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>Einkaufsvolumen Produktgruppe 1</w:t>
            </w:r>
            <w:r w:rsidR="00F839CC" w:rsidRPr="008E5DE8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2"/>
              </w:rPr>
              <w:t>[Individuell durch CM auszufüllen]</w:t>
            </w:r>
          </w:p>
        </w:tc>
        <w:tc>
          <w:tcPr>
            <w:tcW w:w="2215" w:type="dxa"/>
            <w:gridSpan w:val="3"/>
            <w:shd w:val="clear" w:color="auto" w:fill="F3F3F3"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916" w:type="dxa"/>
            <w:gridSpan w:val="3"/>
            <w:shd w:val="clear" w:color="auto" w:fill="F3F3F3"/>
            <w:noWrap/>
            <w:vAlign w:val="center"/>
          </w:tcPr>
          <w:p w:rsidR="006513E2" w:rsidRPr="008E5DE8" w:rsidRDefault="00F839CC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2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E84DD1" w:rsidRPr="008E5DE8" w:rsidTr="00EE4202">
        <w:trPr>
          <w:trHeight w:val="151"/>
        </w:trPr>
        <w:tc>
          <w:tcPr>
            <w:tcW w:w="9536" w:type="dxa"/>
            <w:gridSpan w:val="7"/>
            <w:shd w:val="clear" w:color="auto" w:fill="808080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</w:tr>
    </w:tbl>
    <w:p w:rsidR="005421BD" w:rsidRPr="008E5DE8" w:rsidRDefault="005421BD">
      <w:pPr>
        <w:rPr>
          <w:sz w:val="22"/>
        </w:rPr>
      </w:pPr>
    </w:p>
    <w:tbl>
      <w:tblPr>
        <w:tblW w:w="9536" w:type="dxa"/>
        <w:tblInd w:w="4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1054"/>
        <w:gridCol w:w="1172"/>
        <w:gridCol w:w="104"/>
        <w:gridCol w:w="1355"/>
        <w:gridCol w:w="1457"/>
      </w:tblGrid>
      <w:tr w:rsidR="00E84DD1" w:rsidRPr="008E5DE8" w:rsidTr="00DF3841">
        <w:trPr>
          <w:trHeight w:val="397"/>
        </w:trPr>
        <w:tc>
          <w:tcPr>
            <w:tcW w:w="4394" w:type="dxa"/>
            <w:vAlign w:val="center"/>
          </w:tcPr>
          <w:p w:rsidR="00E84DD1" w:rsidRPr="008E5DE8" w:rsidRDefault="00E84DD1" w:rsidP="00B53076">
            <w:pPr>
              <w:rPr>
                <w:rFonts w:asciiTheme="minorHAnsi" w:hAnsiTheme="minorHAnsi"/>
                <w:b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4. </w:t>
            </w:r>
            <w:r w:rsidR="00B53076"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Sonstige Angaben </w:t>
            </w:r>
          </w:p>
          <w:p w:rsidR="00E221D5" w:rsidRPr="008E5DE8" w:rsidRDefault="00E221D5" w:rsidP="00B53076">
            <w:pPr>
              <w:rPr>
                <w:rFonts w:asciiTheme="minorHAnsi" w:hAnsiTheme="minorHAnsi" w:cs="Calibri"/>
                <w:b/>
                <w:bCs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b/>
                <w:bCs/>
                <w:i/>
                <w:color w:val="000000"/>
                <w:sz w:val="20"/>
                <w:szCs w:val="22"/>
              </w:rPr>
              <w:t xml:space="preserve">Other </w:t>
            </w:r>
            <w:proofErr w:type="spellStart"/>
            <w:r w:rsidRPr="008E5DE8">
              <w:rPr>
                <w:rFonts w:asciiTheme="minorHAnsi" w:hAnsiTheme="minorHAnsi" w:cs="Calibri"/>
                <w:b/>
                <w:bCs/>
                <w:i/>
                <w:color w:val="000000"/>
                <w:sz w:val="20"/>
                <w:szCs w:val="22"/>
              </w:rPr>
              <w:t>information</w:t>
            </w:r>
            <w:proofErr w:type="spellEnd"/>
          </w:p>
        </w:tc>
        <w:tc>
          <w:tcPr>
            <w:tcW w:w="5142" w:type="dxa"/>
            <w:gridSpan w:val="5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b/>
                <w:bCs/>
                <w:color w:val="000000"/>
                <w:sz w:val="20"/>
                <w:szCs w:val="22"/>
              </w:rPr>
            </w:pPr>
          </w:p>
        </w:tc>
      </w:tr>
      <w:tr w:rsidR="00E84DD1" w:rsidRPr="008E5DE8" w:rsidTr="00DF3841">
        <w:trPr>
          <w:trHeight w:val="585"/>
        </w:trPr>
        <w:tc>
          <w:tcPr>
            <w:tcW w:w="4394" w:type="dxa"/>
            <w:vAlign w:val="center"/>
          </w:tcPr>
          <w:p w:rsidR="00E84DD1" w:rsidRPr="008E5DE8" w:rsidRDefault="00E055F7" w:rsidP="00B53076">
            <w:pPr>
              <w:rPr>
                <w:rFonts w:asciiTheme="minorHAnsi" w:hAnsiTheme="minorHAns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B</w:t>
            </w:r>
            <w:r w:rsidR="00DF3841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estehen Geheimhaltungsverpflichtungen?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</w:p>
          <w:p w:rsidR="0075793B" w:rsidRPr="008E5DE8" w:rsidRDefault="0075793B" w:rsidP="00B53076">
            <w:pPr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Do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secrecy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obligations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exist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?</w:t>
            </w:r>
          </w:p>
        </w:tc>
        <w:tc>
          <w:tcPr>
            <w:tcW w:w="2226" w:type="dxa"/>
            <w:gridSpan w:val="2"/>
            <w:shd w:val="clear" w:color="auto" w:fill="E6E6E6"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095" type="#_x0000_t75" style="width:11.25pt;height:12.75pt" o:ole="">
                  <v:imagedata r:id="rId7" o:title=""/>
                </v:shape>
                <w:control r:id="rId10" w:name="CheckBox12" w:shapeid="_x0000_i1095"/>
              </w:object>
            </w:r>
            <w:r w:rsidR="00B53076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916" w:type="dxa"/>
            <w:gridSpan w:val="3"/>
            <w:shd w:val="clear" w:color="auto" w:fill="E6E6E6"/>
            <w:noWrap/>
            <w:vAlign w:val="center"/>
          </w:tcPr>
          <w:p w:rsidR="00E84DD1" w:rsidRPr="008E5DE8" w:rsidRDefault="00E84DD1" w:rsidP="00EE4202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097" type="#_x0000_t75" style="width:11.25pt;height:12.75pt" o:ole="">
                  <v:imagedata r:id="rId7" o:title=""/>
                </v:shape>
                <w:control r:id="rId11" w:name="CheckBox16" w:shapeid="_x0000_i1097"/>
              </w:object>
            </w:r>
            <w:r w:rsidR="005421BD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</w:t>
            </w:r>
            <w:r w:rsidR="00B53076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ein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0D1465" w:rsidRPr="008E5DE8" w:rsidTr="00DF3841">
        <w:trPr>
          <w:trHeight w:val="585"/>
        </w:trPr>
        <w:tc>
          <w:tcPr>
            <w:tcW w:w="4394" w:type="dxa"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</w:pPr>
            <w:proofErr w:type="spellStart"/>
            <w:r w:rsidRPr="008E5DE8"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  <w:t>Bestehen</w:t>
            </w:r>
            <w:proofErr w:type="spellEnd"/>
            <w:r w:rsidRPr="008E5DE8"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  <w:t>Exklusivitätsverträge</w:t>
            </w:r>
            <w:proofErr w:type="spellEnd"/>
            <w:r w:rsidRPr="008E5DE8"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  <w:t>?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 xml:space="preserve">/ </w:t>
            </w:r>
          </w:p>
          <w:p w:rsidR="0075793B" w:rsidRPr="008E5DE8" w:rsidRDefault="0075793B" w:rsidP="000D1465">
            <w:pPr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>Are there any exclusivity contracts?</w:t>
            </w:r>
          </w:p>
        </w:tc>
        <w:tc>
          <w:tcPr>
            <w:tcW w:w="2226" w:type="dxa"/>
            <w:gridSpan w:val="2"/>
            <w:shd w:val="clear" w:color="auto" w:fill="E6E6E6"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4EA63C2E">
                <v:shape id="_x0000_i1099" type="#_x0000_t75" style="width:11.25pt;height:12.75pt" o:ole="">
                  <v:imagedata r:id="rId7" o:title=""/>
                </v:shape>
                <w:control r:id="rId12" w:name="CheckBox121" w:shapeid="_x0000_i1099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916" w:type="dxa"/>
            <w:gridSpan w:val="3"/>
            <w:shd w:val="clear" w:color="auto" w:fill="E6E6E6"/>
            <w:noWrap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57936F62">
                <v:shape id="_x0000_i1101" type="#_x0000_t75" style="width:11.25pt;height:12.75pt" o:ole="">
                  <v:imagedata r:id="rId7" o:title=""/>
                </v:shape>
                <w:control r:id="rId13" w:name="CheckBox161" w:shapeid="_x0000_i1101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0D1465" w:rsidRPr="008E5DE8" w:rsidTr="00EE4202">
        <w:trPr>
          <w:trHeight w:val="151"/>
        </w:trPr>
        <w:tc>
          <w:tcPr>
            <w:tcW w:w="9536" w:type="dxa"/>
            <w:gridSpan w:val="6"/>
            <w:shd w:val="clear" w:color="auto" w:fill="808080"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</w:tc>
      </w:tr>
      <w:tr w:rsidR="000D1465" w:rsidRPr="008E5DE8" w:rsidTr="00DF3841">
        <w:trPr>
          <w:trHeight w:val="151"/>
        </w:trPr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793B" w:rsidRPr="008E5DE8" w:rsidRDefault="000D1465" w:rsidP="000D1465">
            <w:pPr>
              <w:rPr>
                <w:rFonts w:asciiTheme="minorHAnsi" w:hAnsiTheme="minorHAnsi"/>
                <w:b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5. </w:t>
            </w:r>
            <w:r w:rsidR="0075793B"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>Richtlinien und Normen</w:t>
            </w:r>
          </w:p>
          <w:p w:rsidR="0075793B" w:rsidRPr="008E5DE8" w:rsidRDefault="0075793B" w:rsidP="000D1465">
            <w:pPr>
              <w:rPr>
                <w:rFonts w:asciiTheme="minorHAnsi" w:hAnsiTheme="minorHAnsi" w:cs="Calibri"/>
                <w:b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b/>
                <w:i/>
                <w:color w:val="000000"/>
                <w:sz w:val="20"/>
                <w:szCs w:val="22"/>
              </w:rPr>
              <w:t xml:space="preserve">Guidelines </w:t>
            </w:r>
            <w:proofErr w:type="spellStart"/>
            <w:r w:rsidRPr="008E5DE8">
              <w:rPr>
                <w:rFonts w:asciiTheme="minorHAnsi" w:hAnsiTheme="minorHAnsi" w:cs="Calibri"/>
                <w:b/>
                <w:i/>
                <w:color w:val="000000"/>
                <w:sz w:val="20"/>
                <w:szCs w:val="22"/>
              </w:rPr>
              <w:t>and</w:t>
            </w:r>
            <w:proofErr w:type="spellEnd"/>
            <w:r w:rsidRPr="008E5DE8">
              <w:rPr>
                <w:rFonts w:asciiTheme="minorHAnsi" w:hAnsiTheme="minorHAnsi" w:cs="Calibr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alibri"/>
                <w:b/>
                <w:i/>
                <w:color w:val="000000"/>
                <w:sz w:val="20"/>
                <w:szCs w:val="22"/>
              </w:rPr>
              <w:t>standard</w:t>
            </w:r>
            <w:r w:rsidR="00E570D5">
              <w:rPr>
                <w:rFonts w:asciiTheme="minorHAnsi" w:hAnsiTheme="minorHAnsi" w:cs="Calibri"/>
                <w:b/>
                <w:i/>
                <w:color w:val="000000"/>
                <w:sz w:val="20"/>
                <w:szCs w:val="22"/>
              </w:rPr>
              <w:t>s</w:t>
            </w:r>
            <w:proofErr w:type="spellEnd"/>
          </w:p>
        </w:tc>
        <w:tc>
          <w:tcPr>
            <w:tcW w:w="514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</w:tc>
      </w:tr>
      <w:tr w:rsidR="000D1465" w:rsidRPr="008E5DE8" w:rsidTr="00331D94">
        <w:trPr>
          <w:trHeight w:val="585"/>
        </w:trPr>
        <w:tc>
          <w:tcPr>
            <w:tcW w:w="4394" w:type="dxa"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Entsprechen die eingesetzten Materialien für </w:t>
            </w:r>
            <w:proofErr w:type="gramStart"/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unserer Produkte</w:t>
            </w:r>
            <w:proofErr w:type="gramEnd"/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den gültigen gesetzlichen Auflagen für verbotene, beschränkte und gefährliche Stoffe und erfüllen Ihre Produkte die geltenden gesetzlichen Anforderungen.</w:t>
            </w:r>
          </w:p>
          <w:p w:rsidR="000D1465" w:rsidRPr="008E5DE8" w:rsidRDefault="000D1465" w:rsidP="000D1465">
            <w:pPr>
              <w:rPr>
                <w:rFonts w:asciiTheme="minorHAnsi" w:hAnsiTheme="minorHAnsi"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(Insbesondere zu beachten sind </w:t>
            </w:r>
            <w:proofErr w:type="spellStart"/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RoHS</w:t>
            </w:r>
            <w:proofErr w:type="spellEnd"/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, REACH, CE)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</w:p>
          <w:p w:rsidR="0075793B" w:rsidRPr="008E5DE8" w:rsidRDefault="0075793B" w:rsidP="000D1465">
            <w:pPr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</w:pPr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  <w:lang w:val="en-US"/>
              </w:rPr>
              <w:t>If the materials used for our products comply with the applicable legal requirements for prohibited, restricted and hazardous substances, and your products meet the applicable legal requirements.</w:t>
            </w:r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  <w:lang w:val="en-US"/>
              </w:rPr>
              <w:br/>
            </w:r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 xml:space="preserve">(Special </w:t>
            </w:r>
            <w:proofErr w:type="spellStart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>attention</w:t>
            </w:r>
            <w:proofErr w:type="spellEnd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 xml:space="preserve"> </w:t>
            </w:r>
            <w:proofErr w:type="spellStart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>should</w:t>
            </w:r>
            <w:proofErr w:type="spellEnd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 xml:space="preserve"> </w:t>
            </w:r>
            <w:proofErr w:type="spellStart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>be</w:t>
            </w:r>
            <w:proofErr w:type="spellEnd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 xml:space="preserve"> </w:t>
            </w:r>
            <w:proofErr w:type="spellStart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>paid</w:t>
            </w:r>
            <w:proofErr w:type="spellEnd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 xml:space="preserve"> </w:t>
            </w:r>
            <w:proofErr w:type="spellStart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>to</w:t>
            </w:r>
            <w:proofErr w:type="spellEnd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 xml:space="preserve"> </w:t>
            </w:r>
            <w:proofErr w:type="spellStart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>RoHS</w:t>
            </w:r>
            <w:proofErr w:type="spellEnd"/>
            <w:r w:rsidRPr="00E570D5">
              <w:rPr>
                <w:rFonts w:asciiTheme="minorHAnsi" w:hAnsiTheme="minorHAnsi"/>
                <w:i/>
                <w:color w:val="000000" w:themeColor="text1"/>
                <w:sz w:val="20"/>
                <w:szCs w:val="22"/>
              </w:rPr>
              <w:t>, REACH, CE)</w:t>
            </w:r>
          </w:p>
        </w:tc>
        <w:tc>
          <w:tcPr>
            <w:tcW w:w="2226" w:type="dxa"/>
            <w:gridSpan w:val="2"/>
            <w:shd w:val="clear" w:color="auto" w:fill="E6E6E6"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03" type="#_x0000_t75" style="width:11.25pt;height:12.75pt" o:ole="">
                  <v:imagedata r:id="rId7" o:title=""/>
                </v:shape>
                <w:control r:id="rId14" w:name="CheckBox1411" w:shapeid="_x0000_i1103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2916" w:type="dxa"/>
            <w:gridSpan w:val="3"/>
            <w:shd w:val="clear" w:color="auto" w:fill="E6E6E6"/>
            <w:noWrap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05" type="#_x0000_t75" style="width:11.25pt;height:12.75pt" o:ole="">
                  <v:imagedata r:id="rId7" o:title=""/>
                </v:shape>
                <w:control r:id="rId15" w:name="CheckBox1811" w:shapeid="_x0000_i1105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0D1465" w:rsidRPr="008E5DE8" w:rsidTr="00331D94">
        <w:trPr>
          <w:trHeight w:val="585"/>
        </w:trPr>
        <w:tc>
          <w:tcPr>
            <w:tcW w:w="4394" w:type="dxa"/>
            <w:vAlign w:val="center"/>
          </w:tcPr>
          <w:p w:rsidR="000D1465" w:rsidRPr="00814B60" w:rsidRDefault="000D1465" w:rsidP="000D1465">
            <w:pPr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</w:pPr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Sind Ihre Produkte </w:t>
            </w:r>
            <w:proofErr w:type="spell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RoHS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-konform in dem Sinne, dass keines Ihrer Produkte mehr als 0,1 </w:t>
            </w:r>
            <w:proofErr w:type="spellStart"/>
            <w:proofErr w:type="gram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Gew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.%</w:t>
            </w:r>
            <w:proofErr w:type="gram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 in homogenen Werkstoffen der Stoffe Blei, Quecksilber, </w:t>
            </w:r>
            <w:proofErr w:type="spell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Hexavalentes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 Chrom, </w:t>
            </w:r>
            <w:proofErr w:type="spell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Polybromierte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 </w:t>
            </w:r>
            <w:proofErr w:type="spell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Biphenyle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 (PBB) oder </w:t>
            </w:r>
            <w:proofErr w:type="spell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Polybromierte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 </w:t>
            </w:r>
            <w:proofErr w:type="spell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Diphenylether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 (PBDE) und mehr als 0,01 </w:t>
            </w:r>
            <w:proofErr w:type="spell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Gew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.% in homogenen Werkstoffen des Stoffes Cadmium gemäß Richtlinie 2011/65/EU zur Beschränkung der Verwendung bestimmter gefährlicher Stoffe in </w:t>
            </w:r>
            <w:proofErr w:type="spellStart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Elekro</w:t>
            </w:r>
            <w:proofErr w:type="spellEnd"/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>- und Elektronikgräten enthält?</w:t>
            </w:r>
            <w:r w:rsidR="0075793B"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</w:rPr>
              <w:t xml:space="preserve"> / </w:t>
            </w:r>
          </w:p>
          <w:p w:rsidR="0075793B" w:rsidRPr="00814B60" w:rsidRDefault="0075793B" w:rsidP="00814B60">
            <w:pPr>
              <w:rPr>
                <w:rFonts w:asciiTheme="minorHAnsi" w:hAnsiTheme="minorHAnsi" w:cs="Calibri"/>
                <w:color w:val="000000" w:themeColor="text1"/>
                <w:sz w:val="20"/>
                <w:szCs w:val="22"/>
                <w:lang w:val="en-US"/>
              </w:rPr>
            </w:pPr>
            <w:r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>Are your products RoHS-compliant in the sense that none of your products contain more than 0.1% by weight in homogeneous materials of</w:t>
            </w:r>
            <w:r w:rsidRPr="00814B60">
              <w:rPr>
                <w:rFonts w:asciiTheme="minorHAnsi" w:hAnsiTheme="minorHAnsi" w:cs="Calibri"/>
                <w:color w:val="000000" w:themeColor="text1"/>
                <w:sz w:val="20"/>
                <w:szCs w:val="22"/>
                <w:lang w:val="en-US"/>
              </w:rPr>
              <w:t xml:space="preserve"> </w:t>
            </w:r>
            <w:r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 xml:space="preserve">lead, mercury, </w:t>
            </w:r>
            <w:r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lastRenderedPageBreak/>
              <w:t xml:space="preserve">hexavalent chromium, </w:t>
            </w:r>
            <w:proofErr w:type="spellStart"/>
            <w:r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>polybrominated</w:t>
            </w:r>
            <w:proofErr w:type="spellEnd"/>
            <w:r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 xml:space="preserve"> biphenyls (PBB) or </w:t>
            </w:r>
            <w:proofErr w:type="spellStart"/>
            <w:r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>polybrominated</w:t>
            </w:r>
            <w:proofErr w:type="spellEnd"/>
            <w:r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 xml:space="preserve"> diphenyl ethers (PBDE) and more than 0, 01% by weight in homogeneous materials of the substance cadmium in accordance with </w:t>
            </w:r>
            <w:r w:rsid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>D</w:t>
            </w:r>
            <w:r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>irective 2011/65 / EU on the restriction of the use of certain hazardous substances in electric and electronic bones?</w:t>
            </w:r>
          </w:p>
        </w:tc>
        <w:tc>
          <w:tcPr>
            <w:tcW w:w="2226" w:type="dxa"/>
            <w:gridSpan w:val="2"/>
            <w:shd w:val="clear" w:color="auto" w:fill="E6E6E6"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lastRenderedPageBreak/>
              <w:object w:dxaOrig="225" w:dyaOrig="225">
                <v:shape id="_x0000_i1107" type="#_x0000_t75" style="width:11.25pt;height:12.75pt" o:ole="">
                  <v:imagedata r:id="rId7" o:title=""/>
                </v:shape>
                <w:control r:id="rId16" w:name="CheckBox1412" w:shapeid="_x0000_i1107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916" w:type="dxa"/>
            <w:gridSpan w:val="3"/>
            <w:shd w:val="clear" w:color="auto" w:fill="E6E6E6"/>
            <w:noWrap/>
            <w:vAlign w:val="center"/>
          </w:tcPr>
          <w:p w:rsidR="000D1465" w:rsidRPr="008E5DE8" w:rsidRDefault="000D1465" w:rsidP="000D1465">
            <w:pPr>
              <w:rPr>
                <w:rFonts w:asciiTheme="minorHAnsi" w:hAnsiTheme="minorHAns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09" type="#_x0000_t75" style="width:11.25pt;height:12.75pt" o:ole="">
                  <v:imagedata r:id="rId7" o:title=""/>
                </v:shape>
                <w:control r:id="rId17" w:name="CheckBox1812" w:shapeid="_x0000_i1109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="0075793B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75793B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75793B" w:rsidRPr="00A55DB6" w:rsidTr="00331D94">
        <w:trPr>
          <w:trHeight w:val="585"/>
        </w:trPr>
        <w:tc>
          <w:tcPr>
            <w:tcW w:w="9536" w:type="dxa"/>
            <w:gridSpan w:val="6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</w:rPr>
              <w:t xml:space="preserve">Wenn ja, stellen Sie uns bitte Erklärungen bzw. Zertifikate für die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</w:rPr>
              <w:t>RoHS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</w:rPr>
              <w:t xml:space="preserve">-Konformität zur Verfügung. / </w:t>
            </w:r>
          </w:p>
          <w:p w:rsidR="0075793B" w:rsidRPr="008E5DE8" w:rsidRDefault="0075793B" w:rsidP="00814B60">
            <w:pPr>
              <w:rPr>
                <w:rFonts w:asciiTheme="minorHAnsi" w:hAnsiTheme="minorHAnsi" w:cs="Calibri"/>
                <w:i/>
                <w:color w:val="000000"/>
                <w:sz w:val="20"/>
                <w:lang w:val="en-US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 w:val="20"/>
                <w:lang w:val="en-US"/>
              </w:rPr>
              <w:t xml:space="preserve">If so, please provide us with </w:t>
            </w:r>
            <w:r w:rsidR="00814B60">
              <w:rPr>
                <w:rFonts w:asciiTheme="minorHAnsi" w:hAnsiTheme="minorHAnsi" w:cs="Calibri"/>
                <w:i/>
                <w:color w:val="000000"/>
                <w:sz w:val="20"/>
                <w:lang w:val="en-US"/>
              </w:rPr>
              <w:t>declarations</w:t>
            </w:r>
            <w:r w:rsidRPr="008E5DE8">
              <w:rPr>
                <w:rFonts w:asciiTheme="minorHAnsi" w:hAnsiTheme="minorHAnsi" w:cs="Calibri"/>
                <w:i/>
                <w:color w:val="000000"/>
                <w:sz w:val="20"/>
                <w:lang w:val="en-US"/>
              </w:rPr>
              <w:t xml:space="preserve"> or certificates for RoHS compliance.</w:t>
            </w:r>
          </w:p>
        </w:tc>
      </w:tr>
      <w:tr w:rsidR="0075793B" w:rsidRPr="00A55DB6" w:rsidTr="00331D94">
        <w:trPr>
          <w:trHeight w:val="585"/>
        </w:trPr>
        <w:tc>
          <w:tcPr>
            <w:tcW w:w="9536" w:type="dxa"/>
            <w:gridSpan w:val="6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lang w:val="en-US"/>
              </w:rPr>
            </w:pP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Wenn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nein,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teilen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Sie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uns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bitte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Bezeichnung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und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Artikelnummer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der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betroffenen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Produkte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>mit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lang w:val="en-US"/>
              </w:rPr>
              <w:t xml:space="preserve">. </w:t>
            </w:r>
            <w:r w:rsidRPr="008E5DE8">
              <w:rPr>
                <w:rFonts w:asciiTheme="minorHAnsi" w:hAnsiTheme="minorHAnsi" w:cs="Calibri"/>
                <w:i/>
                <w:color w:val="000000"/>
                <w:sz w:val="20"/>
                <w:lang w:val="en-US"/>
              </w:rPr>
              <w:t>/ If not, please let us know the name and article number of the affected products.</w:t>
            </w:r>
          </w:p>
        </w:tc>
      </w:tr>
      <w:tr w:rsidR="0075793B" w:rsidRPr="008E5DE8" w:rsidTr="00331D94">
        <w:trPr>
          <w:trHeight w:val="585"/>
        </w:trPr>
        <w:tc>
          <w:tcPr>
            <w:tcW w:w="4394" w:type="dxa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Enthalten Ihre Produkte mehr als 0,1 </w:t>
            </w:r>
            <w:proofErr w:type="spellStart"/>
            <w:proofErr w:type="gramStart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Gew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.%</w:t>
            </w:r>
            <w:proofErr w:type="gramEnd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in homogenen Werkstoffen eines der vier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Phthalate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(DEHP; BBP, DBP und DIBP)? Diese Stoffe werden ab dem 22. Juli 2019 gemäß der Richtlinie (EU) 2015/63 zur Änderung von Anhang II der Richtlinie 2011/65/EU 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RoHS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beschränkt sein.</w:t>
            </w:r>
            <w:r w:rsidR="00E93CDC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</w:t>
            </w:r>
            <w:r w:rsidR="00E93CDC" w:rsidRPr="008E5DE8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 xml:space="preserve">/ </w:t>
            </w:r>
          </w:p>
          <w:p w:rsidR="00E93CDC" w:rsidRPr="008E5DE8" w:rsidRDefault="00E93CDC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  <w:lang w:val="en-US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>Do your products contain more than 0.1% by weight in homogeneous materials of one of the four phthalates (DEHP, BBP, DBP and DIBP)? These substances will be restricted from 22 July 2019 in accordance with Directive (EU) 2015/63 amending Annex II to Directive 2011/65 / EU RoHS.</w:t>
            </w:r>
          </w:p>
        </w:tc>
        <w:tc>
          <w:tcPr>
            <w:tcW w:w="2226" w:type="dxa"/>
            <w:gridSpan w:val="2"/>
            <w:shd w:val="clear" w:color="auto" w:fill="E6E6E6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11" type="#_x0000_t75" style="width:11.25pt;height:12.75pt" o:ole="">
                  <v:imagedata r:id="rId7" o:title=""/>
                </v:shape>
                <w:control r:id="rId18" w:name="CheckBox141" w:shapeid="_x0000_i1111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="00E93CDC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E93CDC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E93CDC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916" w:type="dxa"/>
            <w:gridSpan w:val="3"/>
            <w:shd w:val="clear" w:color="auto" w:fill="E6E6E6"/>
            <w:noWrap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13" type="#_x0000_t75" style="width:11.25pt;height:12.75pt" o:ole="">
                  <v:imagedata r:id="rId7" o:title=""/>
                </v:shape>
                <w:control r:id="rId19" w:name="CheckBox181" w:shapeid="_x0000_i1113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="00E93CDC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E93CDC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E93CDC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75793B" w:rsidRPr="00A55DB6" w:rsidTr="00686106">
        <w:trPr>
          <w:trHeight w:val="585"/>
        </w:trPr>
        <w:tc>
          <w:tcPr>
            <w:tcW w:w="9536" w:type="dxa"/>
            <w:gridSpan w:val="6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</w:rPr>
              <w:t>Wenn ja, teilen Sie uns bitte Bezeichnung und Artikelnummer der betroffenen Produkte mit.</w:t>
            </w:r>
            <w:r w:rsidR="00F839CC" w:rsidRPr="008E5DE8">
              <w:rPr>
                <w:rFonts w:asciiTheme="minorHAnsi" w:hAnsiTheme="minorHAnsi" w:cs="Calibri"/>
                <w:color w:val="000000"/>
                <w:sz w:val="20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0"/>
              </w:rPr>
              <w:t xml:space="preserve">/ </w:t>
            </w:r>
          </w:p>
          <w:p w:rsidR="00F839CC" w:rsidRPr="008E5DE8" w:rsidRDefault="00F839CC" w:rsidP="00F839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 w:cs="Calibri"/>
                <w:i/>
                <w:color w:val="000000"/>
                <w:sz w:val="20"/>
                <w:lang w:val="en-US" w:eastAsia="en-GB" w:bidi="en-GB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 w:val="20"/>
                <w:lang w:val="en-US" w:eastAsia="en-GB" w:bidi="en-GB"/>
              </w:rPr>
              <w:t>If so, please provide us with the name and part number of the affected products.</w:t>
            </w:r>
          </w:p>
          <w:p w:rsidR="00F839CC" w:rsidRPr="008E5DE8" w:rsidRDefault="00F839CC" w:rsidP="0075793B">
            <w:pPr>
              <w:rPr>
                <w:rFonts w:asciiTheme="minorHAnsi" w:hAnsiTheme="minorHAnsi" w:cs="Calibri"/>
                <w:color w:val="000000"/>
                <w:sz w:val="20"/>
                <w:lang w:val="en-US"/>
              </w:rPr>
            </w:pPr>
          </w:p>
        </w:tc>
      </w:tr>
      <w:tr w:rsidR="0075793B" w:rsidRPr="008E5DE8" w:rsidTr="00331D94">
        <w:trPr>
          <w:trHeight w:val="585"/>
        </w:trPr>
        <w:tc>
          <w:tcPr>
            <w:tcW w:w="4394" w:type="dxa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Enthalten die Lieferprodukte Gefahrenstoffe im Sinne der REACH-Verordnung?</w:t>
            </w:r>
            <w:r w:rsidR="00F839CC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 xml:space="preserve">/ </w:t>
            </w:r>
          </w:p>
          <w:p w:rsidR="00F839CC" w:rsidRPr="006B0F84" w:rsidRDefault="00814B60" w:rsidP="00F839CC">
            <w:pPr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</w:pPr>
            <w:r w:rsidRP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>Include your delivered products</w:t>
            </w:r>
            <w:r w:rsidR="00F839CC" w:rsidRP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 xml:space="preserve"> </w:t>
            </w:r>
            <w:r w:rsidR="006B0F84" w:rsidRPr="00814B60">
              <w:rPr>
                <w:rFonts w:asciiTheme="minorHAnsi" w:hAnsiTheme="minorHAnsi" w:cs="Calibri"/>
                <w:i/>
                <w:color w:val="000000" w:themeColor="text1"/>
                <w:sz w:val="20"/>
                <w:szCs w:val="22"/>
                <w:lang w:val="en-US"/>
              </w:rPr>
              <w:t>hazardous substances</w:t>
            </w:r>
            <w:r w:rsidR="00F839CC" w:rsidRP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 xml:space="preserve"> i</w:t>
            </w:r>
            <w:r w:rsidR="006B0F84" w:rsidRP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>n</w:t>
            </w:r>
            <w:r w:rsidR="00F839CC" w:rsidRP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 xml:space="preserve"> </w:t>
            </w:r>
            <w:r w:rsidR="006B0F84" w:rsidRP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>accordance of the</w:t>
            </w:r>
            <w:r w:rsidR="00F839CC" w:rsidRP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 xml:space="preserve"> REACH</w:t>
            </w:r>
            <w:r w:rsid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 xml:space="preserve"> regulation</w:t>
            </w:r>
            <w:r w:rsidR="00F839CC" w:rsidRPr="006B0F84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>?</w:t>
            </w:r>
          </w:p>
          <w:p w:rsidR="0075793B" w:rsidRPr="006B0F84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  <w:lang w:val="en-US"/>
              </w:rPr>
            </w:pPr>
          </w:p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Wenn ja, bitte Nachweisführung beilegen.</w:t>
            </w:r>
          </w:p>
          <w:p w:rsidR="0075793B" w:rsidRPr="008E5DE8" w:rsidRDefault="0075793B" w:rsidP="0075793B">
            <w:pPr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Bitte beachten Sie für die Lieferung Ihrer Erzeugnisse an uns Ihre Pflichten gem. Paragraph 33 durch die REACH-</w:t>
            </w:r>
            <w:proofErr w:type="spellStart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Verorndung</w:t>
            </w:r>
            <w:proofErr w:type="spellEnd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(EG Nr. 1907/2006) unaufgefordert nachzukommen.</w:t>
            </w:r>
            <w:r w:rsidR="00F839CC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</w:t>
            </w:r>
            <w:r w:rsidR="00F839CC" w:rsidRPr="008E5DE8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 xml:space="preserve">/ </w:t>
            </w:r>
          </w:p>
          <w:p w:rsidR="00F839CC" w:rsidRPr="008E5DE8" w:rsidRDefault="00F839CC" w:rsidP="00F839CC">
            <w:pPr>
              <w:pStyle w:val="HTMLVorformatiert"/>
              <w:rPr>
                <w:rFonts w:asciiTheme="minorHAnsi" w:hAnsiTheme="minorHAnsi" w:cs="Calibri"/>
                <w:i/>
                <w:color w:val="000000"/>
                <w:szCs w:val="22"/>
                <w:lang w:val="en-US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Cs w:val="22"/>
                <w:lang w:val="en-US"/>
              </w:rPr>
              <w:t>If yes, please enclose evidence.</w:t>
            </w:r>
          </w:p>
          <w:p w:rsidR="00F839CC" w:rsidRPr="008E5DE8" w:rsidRDefault="00F839CC" w:rsidP="00F839CC">
            <w:pPr>
              <w:rPr>
                <w:rFonts w:asciiTheme="minorHAnsi" w:hAnsiTheme="minorHAnsi" w:cs="Calibri"/>
                <w:color w:val="000000"/>
                <w:sz w:val="20"/>
                <w:szCs w:val="22"/>
                <w:lang w:val="en-US"/>
              </w:rPr>
            </w:pPr>
            <w:r w:rsidRPr="008E5DE8">
              <w:rPr>
                <w:rFonts w:asciiTheme="minorHAnsi" w:hAnsiTheme="minorHAnsi" w:cs="Calibri"/>
                <w:i/>
                <w:color w:val="000000"/>
                <w:sz w:val="20"/>
                <w:szCs w:val="22"/>
                <w:lang w:val="en-US"/>
              </w:rPr>
              <w:t>Please note for the delivery of your products to us your obligations acc. Paragraph 33 by the REACH requirement (EC No. 1907/2006) to comply unsolicited</w:t>
            </w:r>
            <w:r w:rsidRPr="008E5DE8">
              <w:rPr>
                <w:i/>
                <w:color w:val="222222"/>
                <w:sz w:val="22"/>
                <w:lang w:val="en"/>
              </w:rPr>
              <w:t>.</w:t>
            </w:r>
          </w:p>
        </w:tc>
        <w:tc>
          <w:tcPr>
            <w:tcW w:w="2226" w:type="dxa"/>
            <w:gridSpan w:val="2"/>
            <w:shd w:val="clear" w:color="auto" w:fill="E6E6E6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560E89AC">
                <v:shape id="_x0000_i1115" type="#_x0000_t75" style="width:11.25pt;height:12.75pt" o:ole="">
                  <v:imagedata r:id="rId7" o:title=""/>
                </v:shape>
                <w:control r:id="rId20" w:name="CheckBox14131" w:shapeid="_x0000_i1115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="00E93CDC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E93CDC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E93CDC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916" w:type="dxa"/>
            <w:gridSpan w:val="3"/>
            <w:shd w:val="clear" w:color="auto" w:fill="E6E6E6"/>
            <w:noWrap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3D385B5F">
                <v:shape id="_x0000_i1117" type="#_x0000_t75" style="width:11.25pt;height:12.75pt" o:ole="">
                  <v:imagedata r:id="rId7" o:title=""/>
                </v:shape>
                <w:control r:id="rId21" w:name="CheckBox18131" w:shapeid="_x0000_i1117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="00E93CDC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E93CDC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E93CDC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75793B" w:rsidRPr="008E5DE8" w:rsidTr="00DF3841">
        <w:trPr>
          <w:trHeight w:val="151"/>
        </w:trPr>
        <w:tc>
          <w:tcPr>
            <w:tcW w:w="9536" w:type="dxa"/>
            <w:gridSpan w:val="6"/>
            <w:tcBorders>
              <w:top w:val="single" w:sz="4" w:space="0" w:color="auto"/>
            </w:tcBorders>
            <w:shd w:val="clear" w:color="auto" w:fill="808080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</w:tc>
      </w:tr>
      <w:tr w:rsidR="0075793B" w:rsidRPr="008E5DE8" w:rsidTr="00EE42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95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5793B" w:rsidRPr="008E5DE8" w:rsidRDefault="0075793B" w:rsidP="00F839CC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6. </w:t>
            </w:r>
            <w:r w:rsidR="00F839CC"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Produktbezogene Angaben </w:t>
            </w:r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Product</w:t>
            </w:r>
            <w:proofErr w:type="spellEnd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related</w:t>
            </w:r>
            <w:proofErr w:type="spellEnd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F839CC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information</w:t>
            </w:r>
            <w:proofErr w:type="spellEnd"/>
          </w:p>
        </w:tc>
      </w:tr>
      <w:tr w:rsidR="0075793B" w:rsidRPr="008E5DE8" w:rsidTr="00DF38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793B" w:rsidRPr="008E5DE8" w:rsidRDefault="00F839CC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sz w:val="20"/>
                <w:szCs w:val="22"/>
              </w:rPr>
              <w:t>Bitte legen Sie eine Übersicht über die Produkt</w:t>
            </w:r>
            <w:r w:rsidR="006B0F84">
              <w:rPr>
                <w:rFonts w:asciiTheme="minorHAnsi" w:hAnsiTheme="minorHAnsi" w:cs="Calibri"/>
                <w:sz w:val="20"/>
                <w:szCs w:val="22"/>
              </w:rPr>
              <w:t>-</w:t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t xml:space="preserve">gruppen inclusive Umsatzanteil als Liste bei.  </w:t>
            </w:r>
            <w:r w:rsidR="006B0F84">
              <w:rPr>
                <w:rFonts w:asciiTheme="minorHAnsi" w:hAnsiTheme="minorHAnsi" w:cs="Calibri"/>
                <w:sz w:val="20"/>
                <w:szCs w:val="22"/>
              </w:rPr>
              <w:t>/</w:t>
            </w:r>
          </w:p>
          <w:p w:rsidR="00F839CC" w:rsidRPr="008E5DE8" w:rsidRDefault="00052268" w:rsidP="00052268">
            <w:pPr>
              <w:pStyle w:val="HTMLVorformatiert"/>
              <w:rPr>
                <w:rFonts w:asciiTheme="minorHAnsi" w:hAnsiTheme="minorHAnsi" w:cs="Calibri"/>
                <w:i/>
                <w:szCs w:val="22"/>
                <w:lang w:val="en-US"/>
              </w:rPr>
            </w:pPr>
            <w:r w:rsidRPr="008E5DE8">
              <w:rPr>
                <w:rFonts w:asciiTheme="minorHAnsi" w:hAnsiTheme="minorHAnsi" w:cs="Calibri"/>
                <w:i/>
                <w:szCs w:val="22"/>
                <w:lang w:val="en-US"/>
              </w:rPr>
              <w:t>Please attach an overview of the product groups including sales share as a list</w:t>
            </w:r>
          </w:p>
        </w:tc>
        <w:tc>
          <w:tcPr>
            <w:tcW w:w="514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bottom"/>
          </w:tcPr>
          <w:p w:rsidR="0075793B" w:rsidRPr="008E5DE8" w:rsidRDefault="0075793B" w:rsidP="0075793B">
            <w:pPr>
              <w:spacing w:line="60" w:lineRule="exact"/>
              <w:rPr>
                <w:rFonts w:asciiTheme="minorHAnsi" w:hAnsiTheme="minorHAnsi" w:cs="Calibri"/>
                <w:sz w:val="20"/>
                <w:szCs w:val="22"/>
                <w:lang w:val="en-US"/>
              </w:rPr>
            </w:pPr>
          </w:p>
          <w:bookmarkStart w:id="48" w:name="Text58"/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end"/>
            </w:r>
            <w:bookmarkEnd w:id="48"/>
          </w:p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75793B" w:rsidRPr="008E5DE8" w:rsidTr="00EE4202">
        <w:trPr>
          <w:trHeight w:val="151"/>
        </w:trPr>
        <w:tc>
          <w:tcPr>
            <w:tcW w:w="9536" w:type="dxa"/>
            <w:gridSpan w:val="6"/>
            <w:tcBorders>
              <w:bottom w:val="single" w:sz="8" w:space="0" w:color="auto"/>
            </w:tcBorders>
            <w:shd w:val="clear" w:color="auto" w:fill="808080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75793B" w:rsidRPr="008E5DE8" w:rsidTr="00EE42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95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>7. Produktions-/</w:t>
            </w:r>
            <w:r w:rsidR="006B0F84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Liefersystematik </w:t>
            </w:r>
            <w:r w:rsidR="00052268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052268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Production</w:t>
            </w:r>
            <w:proofErr w:type="spellEnd"/>
            <w:r w:rsidR="00052268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/ </w:t>
            </w:r>
            <w:proofErr w:type="spellStart"/>
            <w:r w:rsidR="00052268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delivery</w:t>
            </w:r>
            <w:proofErr w:type="spellEnd"/>
            <w:r w:rsidR="00052268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052268" w:rsidRPr="008E5DE8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system</w:t>
            </w:r>
            <w:proofErr w:type="spellEnd"/>
          </w:p>
        </w:tc>
      </w:tr>
      <w:tr w:rsidR="0075793B" w:rsidRPr="008E5DE8" w:rsidTr="009C27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793B" w:rsidRPr="008E5DE8" w:rsidRDefault="0075793B" w:rsidP="00052268">
            <w:pPr>
              <w:pStyle w:val="HTMLVorformatiert"/>
              <w:rPr>
                <w:rFonts w:asciiTheme="minorHAnsi" w:hAnsiTheme="minorHAnsi"/>
                <w:color w:val="00000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Cs w:val="22"/>
              </w:rPr>
              <w:t>Über welche Fertigungsverfahren verfügen Sie?</w:t>
            </w:r>
            <w:r w:rsidR="00052268" w:rsidRPr="008E5DE8">
              <w:rPr>
                <w:rFonts w:asciiTheme="minorHAnsi" w:hAnsiTheme="minorHAnsi"/>
                <w:color w:val="000000"/>
                <w:szCs w:val="22"/>
              </w:rPr>
              <w:t xml:space="preserve"> </w:t>
            </w:r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/ </w:t>
            </w:r>
            <w:proofErr w:type="spellStart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>Which</w:t>
            </w:r>
            <w:proofErr w:type="spellEnd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</w:t>
            </w:r>
            <w:proofErr w:type="spellStart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>manufacturing</w:t>
            </w:r>
            <w:proofErr w:type="spellEnd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</w:t>
            </w:r>
            <w:proofErr w:type="spellStart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>processes</w:t>
            </w:r>
            <w:proofErr w:type="spellEnd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do </w:t>
            </w:r>
            <w:proofErr w:type="spellStart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>you</w:t>
            </w:r>
            <w:proofErr w:type="spellEnd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</w:t>
            </w:r>
            <w:proofErr w:type="spellStart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>have</w:t>
            </w:r>
            <w:proofErr w:type="spellEnd"/>
            <w:r w:rsidR="00052268" w:rsidRPr="008E5DE8">
              <w:rPr>
                <w:rFonts w:asciiTheme="minorHAnsi" w:hAnsiTheme="minorHAnsi"/>
                <w:i/>
                <w:color w:val="000000"/>
                <w:szCs w:val="22"/>
              </w:rPr>
              <w:t>?</w:t>
            </w:r>
          </w:p>
        </w:tc>
        <w:tc>
          <w:tcPr>
            <w:tcW w:w="514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bottom"/>
          </w:tcPr>
          <w:p w:rsidR="0075793B" w:rsidRPr="008E5DE8" w:rsidRDefault="0075793B" w:rsidP="0075793B">
            <w:pPr>
              <w:spacing w:line="60" w:lineRule="exact"/>
              <w:rPr>
                <w:rFonts w:asciiTheme="minorHAnsi" w:hAnsiTheme="minorHAnsi" w:cs="Calibri"/>
                <w:sz w:val="20"/>
                <w:szCs w:val="22"/>
              </w:rPr>
            </w:pPr>
          </w:p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</w:p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75793B" w:rsidRPr="008E5DE8" w:rsidTr="009C27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6"/>
        </w:trPr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52268" w:rsidRPr="008E5DE8" w:rsidRDefault="0075793B" w:rsidP="0075793B">
            <w:pPr>
              <w:rPr>
                <w:rFonts w:asciiTheme="minorHAnsi" w:hAnsiTheme="minorHAnsi" w:cs="Courier New"/>
                <w:i/>
                <w:color w:val="000000"/>
                <w:sz w:val="20"/>
                <w:szCs w:val="22"/>
                <w:lang w:val="en-US"/>
              </w:rPr>
            </w:pPr>
            <w:proofErr w:type="spellStart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>Welche</w:t>
            </w:r>
            <w:proofErr w:type="spellEnd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>Abrufverfahren</w:t>
            </w:r>
            <w:proofErr w:type="spellEnd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>wenden</w:t>
            </w:r>
            <w:proofErr w:type="spellEnd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>Ihre</w:t>
            </w:r>
            <w:proofErr w:type="spellEnd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>Kunden</w:t>
            </w:r>
            <w:proofErr w:type="spellEnd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>bei</w:t>
            </w:r>
            <w:proofErr w:type="spellEnd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>Ihnen</w:t>
            </w:r>
            <w:proofErr w:type="spellEnd"/>
            <w:r w:rsidRPr="008E5DE8">
              <w:rPr>
                <w:rFonts w:asciiTheme="minorHAnsi" w:hAnsiTheme="minorHAnsi" w:cs="Courier New"/>
                <w:color w:val="000000"/>
                <w:sz w:val="20"/>
                <w:szCs w:val="22"/>
                <w:lang w:val="en-US"/>
              </w:rPr>
              <w:t xml:space="preserve"> an? </w:t>
            </w:r>
            <w:r w:rsidR="00052268" w:rsidRPr="008E5DE8">
              <w:rPr>
                <w:rFonts w:asciiTheme="minorHAnsi" w:hAnsiTheme="minorHAnsi" w:cs="Courier New"/>
                <w:i/>
                <w:color w:val="000000"/>
                <w:sz w:val="20"/>
                <w:szCs w:val="22"/>
                <w:lang w:val="en-US"/>
              </w:rPr>
              <w:t xml:space="preserve">/ </w:t>
            </w:r>
            <w:r w:rsidR="00052268" w:rsidRPr="008E5DE8">
              <w:rPr>
                <w:rFonts w:asciiTheme="minorHAnsi" w:hAnsiTheme="minorHAnsi"/>
                <w:i/>
                <w:color w:val="222222"/>
                <w:sz w:val="20"/>
                <w:szCs w:val="22"/>
                <w:lang w:val="en"/>
              </w:rPr>
              <w:t>Which call-off procedures do your customers use with you?</w:t>
            </w:r>
          </w:p>
        </w:tc>
        <w:bookmarkStart w:id="49" w:name="Text62"/>
        <w:tc>
          <w:tcPr>
            <w:tcW w:w="514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bookmarkEnd w:id="49"/>
          </w:p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75793B" w:rsidRPr="008E5DE8" w:rsidTr="009C27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1"/>
        </w:trPr>
        <w:tc>
          <w:tcPr>
            <w:tcW w:w="4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793B" w:rsidRPr="008E5DE8" w:rsidRDefault="0075793B" w:rsidP="006B0F84">
            <w:pPr>
              <w:rPr>
                <w:rFonts w:asciiTheme="minorHAnsi" w:hAnsiTheme="minorHAnsi" w:cs="Calibri"/>
                <w:sz w:val="20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sz w:val="20"/>
                <w:szCs w:val="22"/>
              </w:rPr>
              <w:t xml:space="preserve">Welche Abrufverfahren können wir bei Ihnen anwenden? </w:t>
            </w:r>
            <w:r w:rsidRPr="008E5DE8">
              <w:rPr>
                <w:rFonts w:asciiTheme="minorHAnsi" w:hAnsiTheme="minorHAnsi"/>
                <w:sz w:val="20"/>
                <w:szCs w:val="22"/>
                <w:lang w:val="en-US"/>
              </w:rPr>
              <w:t>(</w:t>
            </w:r>
            <w:proofErr w:type="spellStart"/>
            <w:r w:rsidRPr="008E5DE8">
              <w:rPr>
                <w:rFonts w:asciiTheme="minorHAnsi" w:hAnsiTheme="minorHAnsi"/>
                <w:sz w:val="20"/>
                <w:szCs w:val="22"/>
                <w:lang w:val="en-US"/>
              </w:rPr>
              <w:t>z.B</w:t>
            </w:r>
            <w:proofErr w:type="spellEnd"/>
            <w:r w:rsidRPr="008E5DE8">
              <w:rPr>
                <w:rFonts w:asciiTheme="minorHAnsi" w:hAnsiTheme="minorHAnsi"/>
                <w:sz w:val="20"/>
                <w:szCs w:val="22"/>
                <w:lang w:val="en-US"/>
              </w:rPr>
              <w:t xml:space="preserve">. </w:t>
            </w:r>
            <w:proofErr w:type="spellStart"/>
            <w:r w:rsidRPr="008E5DE8">
              <w:rPr>
                <w:rFonts w:asciiTheme="minorHAnsi" w:hAnsiTheme="minorHAnsi"/>
                <w:sz w:val="20"/>
                <w:szCs w:val="22"/>
                <w:lang w:val="en-US"/>
              </w:rPr>
              <w:t>Mengenkontrakt</w:t>
            </w:r>
            <w:proofErr w:type="spellEnd"/>
            <w:r w:rsidRPr="008E5DE8">
              <w:rPr>
                <w:rFonts w:asciiTheme="minorHAnsi" w:hAnsiTheme="minorHAnsi"/>
                <w:sz w:val="20"/>
                <w:szCs w:val="22"/>
                <w:lang w:val="en-US"/>
              </w:rPr>
              <w:t xml:space="preserve">, </w:t>
            </w:r>
            <w:proofErr w:type="spellStart"/>
            <w:r w:rsidRPr="008E5DE8">
              <w:rPr>
                <w:rFonts w:asciiTheme="minorHAnsi" w:hAnsiTheme="minorHAnsi"/>
                <w:sz w:val="20"/>
                <w:szCs w:val="22"/>
                <w:lang w:val="en-US"/>
              </w:rPr>
              <w:t>Konsignationslager</w:t>
            </w:r>
            <w:proofErr w:type="spellEnd"/>
            <w:r w:rsidRPr="008E5DE8">
              <w:rPr>
                <w:rFonts w:asciiTheme="minorHAnsi" w:hAnsiTheme="minorHAnsi"/>
                <w:sz w:val="20"/>
                <w:szCs w:val="22"/>
                <w:lang w:val="en-US"/>
              </w:rPr>
              <w:t xml:space="preserve">, </w:t>
            </w:r>
            <w:r w:rsidR="006811C1">
              <w:rPr>
                <w:rFonts w:asciiTheme="minorHAnsi" w:hAnsiTheme="minorHAnsi"/>
                <w:sz w:val="20"/>
                <w:szCs w:val="22"/>
                <w:lang w:val="en-US"/>
              </w:rPr>
              <w:t xml:space="preserve">VMI, </w:t>
            </w:r>
            <w:r w:rsidRPr="008E5DE8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 xml:space="preserve">…) </w:t>
            </w:r>
            <w:r w:rsidR="00052268" w:rsidRPr="008E5DE8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>/ W</w:t>
            </w:r>
            <w:r w:rsidR="006B0F84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>h</w:t>
            </w:r>
            <w:r w:rsidR="00052268" w:rsidRPr="008E5DE8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>ich call-off pr</w:t>
            </w:r>
            <w:r w:rsidR="006B0F84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>o</w:t>
            </w:r>
            <w:r w:rsidR="00052268" w:rsidRPr="008E5DE8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>cedures can we apply to you (e.g. quantity contract, consignment warehouse,</w:t>
            </w:r>
            <w:r w:rsidR="006811C1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 xml:space="preserve"> VMI, </w:t>
            </w:r>
            <w:r w:rsidR="00052268" w:rsidRPr="008E5DE8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>…)</w:t>
            </w:r>
          </w:p>
        </w:tc>
        <w:bookmarkStart w:id="50" w:name="Text63"/>
        <w:tc>
          <w:tcPr>
            <w:tcW w:w="514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bookmarkEnd w:id="50"/>
          </w:p>
          <w:p w:rsidR="0075793B" w:rsidRPr="008E5DE8" w:rsidRDefault="0075793B" w:rsidP="0075793B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  <w:tr w:rsidR="0075793B" w:rsidRPr="008E5DE8" w:rsidTr="00DF3841">
        <w:trPr>
          <w:trHeight w:val="590"/>
        </w:trPr>
        <w:tc>
          <w:tcPr>
            <w:tcW w:w="4394" w:type="dxa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Welche Möglichkeiten zum Datenaustausch mit Kunden haben Sie? </w:t>
            </w:r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What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options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do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you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have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for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exchanging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data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with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customers</w:t>
            </w:r>
            <w:proofErr w:type="spellEnd"/>
            <w:r w:rsidR="000E36AD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?</w:t>
            </w:r>
          </w:p>
        </w:tc>
        <w:bookmarkStart w:id="51" w:name="Text66"/>
        <w:tc>
          <w:tcPr>
            <w:tcW w:w="5142" w:type="dxa"/>
            <w:gridSpan w:val="5"/>
            <w:shd w:val="clear" w:color="auto" w:fill="E6E6E6"/>
            <w:noWrap/>
            <w:vAlign w:val="bottom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bookmarkEnd w:id="51"/>
          </w:p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  <w:p w:rsidR="0075793B" w:rsidRPr="008E5DE8" w:rsidRDefault="0075793B" w:rsidP="006811C1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EDI </w:t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8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end"/>
            </w:r>
            <w:bookmarkEnd w:id="52"/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BMECAT </w:t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9"/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end"/>
            </w:r>
            <w:bookmarkEnd w:id="53"/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6811C1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Web </w:t>
            </w:r>
            <w:r w:rsidR="006811C1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11C1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="006811C1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end"/>
            </w:r>
            <w:r w:rsidR="006811C1"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eigenes System/</w:t>
            </w:r>
            <w:proofErr w:type="spellStart"/>
            <w:r w:rsidR="006811C1" w:rsidRPr="006811C1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>own</w:t>
            </w:r>
            <w:proofErr w:type="spellEnd"/>
            <w:r w:rsidR="006811C1" w:rsidRPr="006811C1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6811C1" w:rsidRPr="006811C1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>system</w:t>
            </w:r>
            <w:proofErr w:type="spellEnd"/>
            <w:r w:rsidR="006811C1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 xml:space="preserve"> </w:t>
            </w:r>
            <w:r w:rsidR="006811C1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11C1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FORMCHECKBOX </w:instrText>
            </w:r>
            <w:r w:rsidR="00F96E90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="00F96E90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="006811C1"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end"/>
            </w:r>
          </w:p>
        </w:tc>
      </w:tr>
      <w:tr w:rsidR="00052268" w:rsidRPr="008E5DE8" w:rsidTr="00052268">
        <w:trPr>
          <w:trHeight w:val="590"/>
        </w:trPr>
        <w:tc>
          <w:tcPr>
            <w:tcW w:w="4394" w:type="dxa"/>
            <w:vAlign w:val="center"/>
          </w:tcPr>
          <w:p w:rsidR="00052268" w:rsidRPr="006B0F84" w:rsidRDefault="00052268" w:rsidP="006B0F84">
            <w:pPr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sz w:val="20"/>
                <w:szCs w:val="22"/>
              </w:rPr>
              <w:t>Nennen Sie bitte Ihre wichtigsten Referenzkunden.</w:t>
            </w:r>
            <w:r w:rsidR="000E36AD" w:rsidRPr="008E5DE8">
              <w:rPr>
                <w:rFonts w:asciiTheme="minorHAnsi" w:hAnsiTheme="minorHAnsi"/>
                <w:i/>
                <w:sz w:val="20"/>
                <w:szCs w:val="22"/>
              </w:rPr>
              <w:t xml:space="preserve">/ </w:t>
            </w:r>
            <w:r w:rsidR="000E36AD" w:rsidRPr="006B0F84">
              <w:rPr>
                <w:rFonts w:asciiTheme="minorHAnsi" w:hAnsiTheme="minorHAnsi"/>
                <w:i/>
                <w:sz w:val="20"/>
                <w:szCs w:val="22"/>
                <w:lang w:val="en-US"/>
              </w:rPr>
              <w:t>Please name your most important reference customers</w:t>
            </w:r>
            <w:r w:rsidR="000E36AD" w:rsidRPr="006B0F84">
              <w:rPr>
                <w:rFonts w:asciiTheme="minorHAnsi" w:hAnsiTheme="minorHAnsi"/>
                <w:sz w:val="20"/>
                <w:szCs w:val="22"/>
                <w:lang w:val="en-US"/>
              </w:rPr>
              <w:t>.</w:t>
            </w:r>
          </w:p>
        </w:tc>
        <w:tc>
          <w:tcPr>
            <w:tcW w:w="5142" w:type="dxa"/>
            <w:gridSpan w:val="5"/>
            <w:shd w:val="clear" w:color="auto" w:fill="E6E6E6"/>
            <w:noWrap/>
          </w:tcPr>
          <w:p w:rsidR="00052268" w:rsidRPr="008E5DE8" w:rsidRDefault="00052268" w:rsidP="0005226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</w:p>
        </w:tc>
      </w:tr>
      <w:tr w:rsidR="0075793B" w:rsidRPr="008E5DE8" w:rsidTr="00EE4202">
        <w:trPr>
          <w:trHeight w:val="151"/>
        </w:trPr>
        <w:tc>
          <w:tcPr>
            <w:tcW w:w="9536" w:type="dxa"/>
            <w:gridSpan w:val="6"/>
            <w:shd w:val="clear" w:color="auto" w:fill="808080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8"/>
              </w:rPr>
            </w:pPr>
          </w:p>
        </w:tc>
      </w:tr>
      <w:tr w:rsidR="0005226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95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2268" w:rsidRPr="008E5DE8" w:rsidRDefault="00052268" w:rsidP="0075793B">
            <w:pPr>
              <w:rPr>
                <w:rFonts w:asciiTheme="minorHAnsi" w:hAnsiTheme="minorHAnsi" w:cs="Calibri"/>
                <w:b/>
                <w:bCs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8. Fragen zum Qualitätsmanagement </w:t>
            </w:r>
            <w:r w:rsidRPr="008E5DE8">
              <w:rPr>
                <w:rFonts w:asciiTheme="minorHAnsi" w:hAnsiTheme="minorHAnsi" w:cs="Calibri"/>
                <w:b/>
                <w:bCs/>
                <w:i/>
                <w:color w:val="000000"/>
                <w:sz w:val="20"/>
                <w:szCs w:val="22"/>
              </w:rPr>
              <w:t xml:space="preserve">/ </w:t>
            </w:r>
            <w:r w:rsidR="000E36AD" w:rsidRPr="008E5DE8">
              <w:rPr>
                <w:rFonts w:asciiTheme="minorHAnsi" w:hAnsiTheme="minorHAnsi"/>
                <w:b/>
                <w:i/>
                <w:color w:val="222222"/>
                <w:sz w:val="20"/>
                <w:szCs w:val="22"/>
                <w:lang w:val="en"/>
              </w:rPr>
              <w:t>Questions about quality management</w:t>
            </w:r>
          </w:p>
        </w:tc>
      </w:tr>
      <w:tr w:rsidR="0075793B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0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Existiert ein dokumentiertes QM-System? </w:t>
            </w:r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Does</w:t>
            </w:r>
            <w:proofErr w:type="spellEnd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a </w:t>
            </w:r>
            <w:proofErr w:type="spellStart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documented</w:t>
            </w:r>
            <w:proofErr w:type="spellEnd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QM </w:t>
            </w:r>
            <w:proofErr w:type="spellStart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system</w:t>
            </w:r>
            <w:proofErr w:type="spellEnd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exist</w:t>
            </w:r>
            <w:proofErr w:type="spellEnd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?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6E6E6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19" type="#_x0000_t75" style="width:11.25pt;height:12.75pt" o:ole="">
                  <v:imagedata r:id="rId7" o:title=""/>
                </v:shape>
                <w:control r:id="rId22" w:name="CheckBox15331" w:shapeid="_x0000_i1119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6E6E6"/>
            <w:vAlign w:val="center"/>
          </w:tcPr>
          <w:p w:rsidR="0075793B" w:rsidRPr="008E5DE8" w:rsidRDefault="0075793B" w:rsidP="0075793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 </w:t>
            </w: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21" type="#_x0000_t75" style="width:11.25pt;height:12.75pt" o:ole="">
                  <v:imagedata r:id="rId7" o:title=""/>
                </v:shape>
                <w:control r:id="rId23" w:name="CheckBox15332" w:shapeid="_x0000_i1121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  <w:tc>
          <w:tcPr>
            <w:tcW w:w="2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75793B" w:rsidRPr="008E5DE8" w:rsidRDefault="0075793B" w:rsidP="0075793B">
            <w:pPr>
              <w:jc w:val="center"/>
              <w:rPr>
                <w:rFonts w:asciiTheme="minorHAnsi" w:hAnsiTheme="minorHAnsi"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Wenn ja</w:t>
            </w:r>
            <w:r w:rsidR="008E5DE8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welches</w: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, gültig bis (bitte Zertifikat beilegen)</w:t>
            </w:r>
            <w:r w:rsidR="008E5DE8"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r w:rsidR="008E5DE8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</w:p>
          <w:p w:rsidR="008E5DE8" w:rsidRPr="008E5DE8" w:rsidRDefault="008E5DE8" w:rsidP="0075793B">
            <w:pPr>
              <w:jc w:val="center"/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>If yes</w:t>
            </w:r>
            <w:r w:rsidR="006B0F84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>,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 xml:space="preserve"> which, valid until (enclose certificate)</w:t>
            </w:r>
          </w:p>
          <w:bookmarkStart w:id="54" w:name="Text71"/>
          <w:p w:rsidR="0075793B" w:rsidRPr="008E5DE8" w:rsidRDefault="0075793B" w:rsidP="0075793B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bookmarkEnd w:id="54"/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9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E5DE8" w:rsidRPr="008E5DE8" w:rsidRDefault="008E5DE8" w:rsidP="008E5DE8">
            <w:pPr>
              <w:pStyle w:val="HTMLVorformatiert"/>
              <w:rPr>
                <w:rFonts w:asciiTheme="minorHAnsi" w:hAnsiTheme="minorHAnsi" w:cs="Calibri"/>
                <w:color w:val="000000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color w:val="000000"/>
                <w:szCs w:val="22"/>
              </w:rPr>
              <w:t>Wie und wann werden zugekaufte Teile</w:t>
            </w:r>
            <w:r w:rsidR="003C7555">
              <w:rPr>
                <w:rFonts w:asciiTheme="minorHAnsi" w:hAnsiTheme="minorHAnsi"/>
                <w:color w:val="000000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color w:val="000000"/>
                <w:szCs w:val="22"/>
              </w:rPr>
              <w:t>/</w:t>
            </w:r>
            <w:r w:rsidR="003C7555">
              <w:rPr>
                <w:rFonts w:asciiTheme="minorHAnsi" w:hAnsiTheme="minorHAnsi"/>
                <w:color w:val="000000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color w:val="000000"/>
                <w:szCs w:val="22"/>
              </w:rPr>
              <w:t>Materialien</w:t>
            </w:r>
            <w:r w:rsidR="003C7555">
              <w:rPr>
                <w:rFonts w:asciiTheme="minorHAnsi" w:hAnsiTheme="minorHAnsi"/>
                <w:color w:val="000000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color w:val="000000"/>
                <w:szCs w:val="22"/>
              </w:rPr>
              <w:t>/</w:t>
            </w:r>
            <w:r w:rsidR="003C7555">
              <w:rPr>
                <w:rFonts w:asciiTheme="minorHAnsi" w:hAnsiTheme="minorHAnsi"/>
                <w:color w:val="000000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color w:val="000000"/>
                <w:szCs w:val="22"/>
              </w:rPr>
              <w:t xml:space="preserve">Werkstoffe geprüft? </w:t>
            </w:r>
            <w:proofErr w:type="spellStart"/>
            <w:r w:rsidRPr="008E5DE8">
              <w:rPr>
                <w:rFonts w:asciiTheme="minorHAnsi" w:hAnsiTheme="minorHAnsi"/>
                <w:color w:val="000000"/>
                <w:szCs w:val="22"/>
                <w:lang w:val="en-US"/>
              </w:rPr>
              <w:t>Gibt</w:t>
            </w:r>
            <w:proofErr w:type="spellEnd"/>
            <w:r w:rsidRPr="008E5DE8">
              <w:rPr>
                <w:rFonts w:asciiTheme="minorHAnsi" w:hAnsiTheme="minorHAnsi"/>
                <w:color w:val="00000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color w:val="000000"/>
                <w:szCs w:val="22"/>
                <w:lang w:val="en-US"/>
              </w:rPr>
              <w:t>es</w:t>
            </w:r>
            <w:proofErr w:type="spellEnd"/>
            <w:r w:rsidRPr="008E5DE8">
              <w:rPr>
                <w:rFonts w:asciiTheme="minorHAnsi" w:hAnsiTheme="minorHAnsi"/>
                <w:color w:val="00000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color w:val="000000"/>
                <w:szCs w:val="22"/>
                <w:lang w:val="en-US"/>
              </w:rPr>
              <w:t>eine</w:t>
            </w:r>
            <w:proofErr w:type="spellEnd"/>
            <w:r w:rsidRPr="008E5DE8">
              <w:rPr>
                <w:rFonts w:asciiTheme="minorHAnsi" w:hAnsiTheme="minorHAnsi"/>
                <w:color w:val="000000"/>
                <w:szCs w:val="22"/>
                <w:lang w:val="en-US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color w:val="000000"/>
                <w:szCs w:val="22"/>
                <w:lang w:val="en-US"/>
              </w:rPr>
              <w:t>Wareneingangsprüfung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Cs w:val="22"/>
                <w:lang w:val="en-US"/>
              </w:rPr>
              <w:t xml:space="preserve">? </w:t>
            </w:r>
            <w:r w:rsidRPr="00A55DB6">
              <w:rPr>
                <w:rFonts w:asciiTheme="minorHAnsi" w:hAnsiTheme="minorHAnsi"/>
                <w:i/>
                <w:color w:val="000000"/>
                <w:szCs w:val="22"/>
                <w:lang w:val="en-US"/>
              </w:rPr>
              <w:t>/ How and when are purchased parts / materials / materials tested? Is there a goods receipt check?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5D4B53D6">
                <v:shape id="_x0000_i1123" type="#_x0000_t75" style="width:11.25pt;height:12.75pt" o:ole="">
                  <v:imagedata r:id="rId7" o:title=""/>
                </v:shape>
                <w:control r:id="rId24" w:name="CheckBox153311" w:shapeid="_x0000_i1123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 </w:t>
            </w: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2DDC18CD">
                <v:shape id="_x0000_i1125" type="#_x0000_t75" style="width:11.25pt;height:12.75pt" o:ole="">
                  <v:imagedata r:id="rId7" o:title=""/>
                </v:shape>
                <w:control r:id="rId25" w:name="CheckBox1533211" w:shapeid="_x0000_i1125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 </w:t>
            </w: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145F153A">
                <v:shape id="_x0000_i1127" type="#_x0000_t75" style="width:11.25pt;height:12.75pt" o:ole="">
                  <v:imagedata r:id="rId7" o:title=""/>
                </v:shape>
                <w:control r:id="rId26" w:name="CheckBox153321" w:shapeid="_x0000_i1127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sonstiges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others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Kommentar</w:t>
            </w:r>
            <w:r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>comment</w:t>
            </w:r>
            <w:proofErr w:type="spellEnd"/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9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E5DE8" w:rsidRPr="008E5DE8" w:rsidRDefault="008E5DE8" w:rsidP="003C7555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Wie und wann werden die erzeugten Produkte geprüft? 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How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and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when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are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the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3C7555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produced</w:t>
            </w:r>
            <w:proofErr w:type="spellEnd"/>
            <w:r w:rsidR="003C7555"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products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tested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?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7881270E">
                <v:shape id="_x0000_i1129" type="#_x0000_t75" style="width:11.25pt;height:12.75pt" o:ole="">
                  <v:imagedata r:id="rId7" o:title=""/>
                </v:shape>
                <w:control r:id="rId27" w:name="CheckBox15331121" w:shapeid="_x0000_i1129"/>
              </w:object>
            </w:r>
            <w:r w:rsidRPr="008E5DE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color w:val="000000"/>
                <w:sz w:val="16"/>
                <w:szCs w:val="22"/>
              </w:rPr>
              <w:t>Fertigungsbegleitpr</w:t>
            </w:r>
            <w:r>
              <w:rPr>
                <w:rFonts w:asciiTheme="minorHAnsi" w:hAnsiTheme="minorHAnsi"/>
                <w:color w:val="000000"/>
                <w:sz w:val="16"/>
                <w:szCs w:val="22"/>
              </w:rPr>
              <w:t>üfung</w:t>
            </w:r>
            <w:r>
              <w:rPr>
                <w:rFonts w:asciiTheme="minorHAnsi" w:hAnsiTheme="minorHAnsi"/>
                <w:color w:val="000000"/>
                <w:sz w:val="14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i/>
                <w:color w:val="000000"/>
                <w:sz w:val="14"/>
                <w:szCs w:val="22"/>
              </w:rPr>
              <w:t xml:space="preserve">/ </w:t>
            </w:r>
            <w:proofErr w:type="spellStart"/>
            <w:r w:rsidRPr="003C7555">
              <w:rPr>
                <w:rFonts w:asciiTheme="minorHAnsi" w:hAnsiTheme="minorHAnsi"/>
                <w:i/>
                <w:color w:val="000000"/>
                <w:sz w:val="16"/>
                <w:szCs w:val="16"/>
              </w:rPr>
              <w:t>Prodction</w:t>
            </w:r>
            <w:proofErr w:type="spellEnd"/>
            <w:r w:rsidRPr="003C7555">
              <w:rPr>
                <w:rFonts w:asciiTheme="minorHAnsi" w:hAnsiTheme="minorHAns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C7555">
              <w:rPr>
                <w:rFonts w:asciiTheme="minorHAnsi" w:hAnsiTheme="minorHAnsi"/>
                <w:i/>
                <w:color w:val="000000"/>
                <w:sz w:val="16"/>
                <w:szCs w:val="16"/>
              </w:rPr>
              <w:t>accompanying</w:t>
            </w:r>
            <w:proofErr w:type="spellEnd"/>
            <w:r w:rsidRPr="003C7555">
              <w:rPr>
                <w:rFonts w:asciiTheme="minorHAnsi" w:hAnsiTheme="minorHAns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C7555">
              <w:rPr>
                <w:rFonts w:asciiTheme="minorHAnsi" w:hAnsiTheme="minorHAnsi"/>
                <w:i/>
                <w:color w:val="000000"/>
                <w:sz w:val="16"/>
                <w:szCs w:val="16"/>
              </w:rPr>
              <w:t>testing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 w14:anchorId="692C13E9">
                <v:shape id="_x0000_i1131" type="#_x0000_t75" style="width:11.25pt;height:12.75pt" o:ole="">
                  <v:imagedata r:id="rId7" o:title=""/>
                </v:shape>
                <w:control r:id="rId28" w:name="CheckBox1533112" w:shapeid="_x0000_i1131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000000"/>
                <w:sz w:val="16"/>
                <w:szCs w:val="22"/>
              </w:rPr>
              <w:t>Fertigungsendpr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16"/>
                <w:szCs w:val="22"/>
              </w:rPr>
              <w:t xml:space="preserve">. / final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16"/>
                <w:szCs w:val="22"/>
              </w:rPr>
              <w:t>test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t>Kommentar</w:t>
            </w:r>
            <w:r>
              <w:rPr>
                <w:rFonts w:asciiTheme="minorHAnsi" w:hAnsiTheme="minorHAnsi" w:cs="Calibri"/>
                <w:color w:val="000000"/>
                <w:sz w:val="20"/>
                <w:szCs w:val="22"/>
              </w:rPr>
              <w:t xml:space="preserve"> </w:t>
            </w:r>
            <w:r w:rsidRPr="008E5DE8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Pr="008E5DE8">
              <w:rPr>
                <w:rFonts w:asciiTheme="minorHAnsi" w:hAnsiTheme="minorHAnsi" w:cs="Calibri"/>
                <w:i/>
                <w:color w:val="000000"/>
                <w:sz w:val="20"/>
                <w:szCs w:val="22"/>
              </w:rPr>
              <w:t>comment</w:t>
            </w:r>
            <w:proofErr w:type="spellEnd"/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9"/>
        </w:trPr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E5DE8" w:rsidRPr="008E5DE8" w:rsidRDefault="008E5DE8" w:rsidP="008E5DE8">
            <w:pPr>
              <w:pStyle w:val="HTMLVorformatiert"/>
              <w:rPr>
                <w:rFonts w:asciiTheme="minorHAnsi" w:hAnsiTheme="minorHAnsi" w:cs="Calibri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Cs w:val="22"/>
              </w:rPr>
              <w:t>Welche Prüfungen können nicht selbst durchgeführt werden?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</w:t>
            </w:r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/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>Which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>tests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>can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not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>be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>carried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out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>by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>yourself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Cs w:val="22"/>
              </w:rPr>
              <w:t>?</w:t>
            </w:r>
          </w:p>
        </w:tc>
        <w:tc>
          <w:tcPr>
            <w:tcW w:w="5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bottom"/>
          </w:tcPr>
          <w:p w:rsidR="008E5DE8" w:rsidRPr="008E5DE8" w:rsidRDefault="008E5DE8" w:rsidP="008E5DE8">
            <w:pPr>
              <w:spacing w:line="60" w:lineRule="exact"/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  <w:bookmarkStart w:id="55" w:name="Text83"/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bookmarkEnd w:id="55"/>
          </w:p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Werden alle Mess- und Prüfmittel überwacht und regelmäßig kalibriert</w:t>
            </w:r>
            <w:r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? 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 Are all measuring and test equipment monitored and regularly calibrated?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33" type="#_x0000_t75" style="width:11.25pt;height:12.75pt" o:ole="">
                  <v:imagedata r:id="rId7" o:title=""/>
                </v:shape>
                <w:control r:id="rId29" w:name="CheckBox153319" w:shapeid="_x0000_i1133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35" type="#_x0000_t75" style="width:11.25pt;height:12.75pt" o:ole="">
                  <v:imagedata r:id="rId7" o:title=""/>
                </v:shape>
                <w:control r:id="rId30" w:name="CheckBox1533110" w:shapeid="_x0000_i1135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Werden interne Qualitätsaudits durchgeführt? 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 Are internal quality audits carried out?</w:t>
            </w:r>
          </w:p>
        </w:tc>
        <w:tc>
          <w:tcPr>
            <w:tcW w:w="23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37" type="#_x0000_t75" style="width:11.25pt;height:12.75pt" o:ole="">
                  <v:imagedata r:id="rId7" o:title=""/>
                </v:shape>
                <w:control r:id="rId31" w:name="CheckBox1533111" w:shapeid="_x0000_i1137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39" type="#_x0000_t75" style="width:11.25pt;height:12.75pt" o:ole="">
                  <v:imagedata r:id="rId7" o:title=""/>
                </v:shape>
                <w:control r:id="rId32" w:name="CheckBox15331101" w:shapeid="_x0000_i1139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Gibt es eine Prozessbeschreibung zum Umgang mit fehlerhaften Teilen? 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Is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there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a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process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description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for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dealing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with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faulty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parts</w:t>
            </w:r>
            <w:proofErr w:type="spellEnd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?</w:t>
            </w:r>
          </w:p>
        </w:tc>
        <w:tc>
          <w:tcPr>
            <w:tcW w:w="233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41" type="#_x0000_t75" style="width:11.25pt;height:12.75pt" o:ole="">
                  <v:imagedata r:id="rId7" o:title=""/>
                </v:shape>
                <w:control r:id="rId33" w:name="CheckBox1533115" w:shapeid="_x0000_i1141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81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43" type="#_x0000_t75" style="width:11.25pt;height:12.75pt" o:ole="">
                  <v:imagedata r:id="rId7" o:title=""/>
                </v:shape>
                <w:control r:id="rId34" w:name="CheckBox1533116" w:shapeid="_x0000_i1143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6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DE8" w:rsidRPr="008E5DE8" w:rsidRDefault="008E5DE8" w:rsidP="003C7555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lastRenderedPageBreak/>
              <w:t xml:space="preserve">Werden Reklamationen und Beanstandungen </w:t>
            </w:r>
            <w:proofErr w:type="spellStart"/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statischtisch</w:t>
            </w:r>
            <w:proofErr w:type="spellEnd"/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erfasst und systematisch bearbeitet? </w:t>
            </w:r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Are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complaints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statically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recorded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and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systematically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processed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?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45" type="#_x0000_t75" style="width:11.25pt;height:12.75pt" o:ole="">
                  <v:imagedata r:id="rId7" o:title=""/>
                </v:shape>
                <w:control r:id="rId35" w:name="CheckBox1533117" w:shapeid="_x0000_i1145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47" type="#_x0000_t75" style="width:11.25pt;height:12.75pt" o:ole="">
                  <v:imagedata r:id="rId7" o:title=""/>
                </v:shape>
                <w:control r:id="rId36" w:name="CheckBox1533118" w:shapeid="_x0000_i1147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4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DE8" w:rsidRPr="008B2F7F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Gibt es eine Prozessbeschreibung zum Umgang mit Korrekturmaßnahmen? </w:t>
            </w:r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/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Is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there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a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process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description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for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dealing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with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corrective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actions</w:t>
            </w:r>
            <w:proofErr w:type="spellEnd"/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?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49" type="#_x0000_t75" style="width:11.25pt;height:12.75pt" o:ole="">
                  <v:imagedata r:id="rId7" o:title=""/>
                </v:shape>
                <w:control r:id="rId37" w:name="CheckBox1533119" w:shapeid="_x0000_i1149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51" type="#_x0000_t75" style="width:11.25pt;height:12.75pt" o:ole="">
                  <v:imagedata r:id="rId7" o:title=""/>
                </v:shape>
                <w:control r:id="rId38" w:name="CheckBox1533120" w:shapeid="_x0000_i1151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8E5DE8" w:rsidRPr="008E5DE8" w:rsidTr="008E5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DE8" w:rsidRPr="006811C1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  <w:lang w:val="en-US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Gibt es eine Prozessbeschreibung zum Umgang mit Vorbeugungsmaßnahmen? </w:t>
            </w:r>
            <w:r w:rsidR="006811C1" w:rsidRPr="006811C1"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  <w:t>(</w:t>
            </w:r>
            <w:proofErr w:type="spellStart"/>
            <w:r w:rsidR="006811C1" w:rsidRPr="006811C1"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  <w:t>Risikomanagement</w:t>
            </w:r>
            <w:proofErr w:type="spellEnd"/>
            <w:r w:rsidR="006811C1" w:rsidRPr="006811C1">
              <w:rPr>
                <w:rFonts w:asciiTheme="minorHAnsi" w:hAnsiTheme="minorHAnsi"/>
                <w:color w:val="000000"/>
                <w:sz w:val="20"/>
                <w:szCs w:val="22"/>
                <w:lang w:val="en-US"/>
              </w:rPr>
              <w:t xml:space="preserve">) </w:t>
            </w:r>
            <w:r w:rsidR="008B2F7F" w:rsidRPr="006811C1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>/ Is there a process description for dealing with preventive measures?</w:t>
            </w:r>
            <w:r w:rsidR="006811C1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 xml:space="preserve"> (Risk-Management)</w:t>
            </w:r>
          </w:p>
        </w:tc>
        <w:tc>
          <w:tcPr>
            <w:tcW w:w="23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53" type="#_x0000_t75" style="width:11.25pt;height:12.75pt" o:ole="">
                  <v:imagedata r:id="rId7" o:title=""/>
                </v:shape>
                <w:control r:id="rId39" w:name="CheckBox1533121" w:shapeid="_x0000_i1153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Ja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yes</w:t>
            </w:r>
            <w:proofErr w:type="spellEnd"/>
          </w:p>
        </w:tc>
        <w:tc>
          <w:tcPr>
            <w:tcW w:w="2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cs="Calibri"/>
                <w:color w:val="000000"/>
                <w:sz w:val="18"/>
                <w:szCs w:val="20"/>
                <w:lang w:val="en-GB" w:eastAsia="en-GB" w:bidi="en-GB"/>
              </w:rPr>
              <w:object w:dxaOrig="225" w:dyaOrig="225">
                <v:shape id="_x0000_i1155" type="#_x0000_t75" style="width:11.25pt;height:12.75pt" o:ole="">
                  <v:imagedata r:id="rId7" o:title=""/>
                </v:shape>
                <w:control r:id="rId40" w:name="CheckBox1533122" w:shapeid="_x0000_i1155"/>
              </w:object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 Nein</w:t>
            </w:r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  <w:proofErr w:type="spellStart"/>
            <w:r w:rsidRPr="008E5DE8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no</w:t>
            </w:r>
            <w:proofErr w:type="spellEnd"/>
          </w:p>
        </w:tc>
      </w:tr>
      <w:tr w:rsidR="008E5DE8" w:rsidRPr="008E5DE8" w:rsidTr="00EE4202">
        <w:trPr>
          <w:trHeight w:val="151"/>
        </w:trPr>
        <w:tc>
          <w:tcPr>
            <w:tcW w:w="9536" w:type="dxa"/>
            <w:gridSpan w:val="6"/>
            <w:shd w:val="clear" w:color="auto" w:fill="808080"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</w:tc>
      </w:tr>
      <w:tr w:rsidR="008E5DE8" w:rsidRPr="008E5DE8" w:rsidTr="00EE42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95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b/>
                <w:bCs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Die Fragen zum Qualitätsmanagement wurden beantwortet von </w:t>
            </w:r>
            <w:r w:rsidR="008B2F7F" w:rsidRPr="008B2F7F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/ The questions about quality management were answered by</w:t>
            </w:r>
          </w:p>
        </w:tc>
      </w:tr>
      <w:tr w:rsidR="008E5DE8" w:rsidRPr="008E5DE8" w:rsidTr="00DF38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Name in Druckschrift / Datum / Ort </w:t>
            </w:r>
          </w:p>
          <w:p w:rsidR="008E5DE8" w:rsidRPr="008B2F7F" w:rsidRDefault="008E5DE8" w:rsidP="008E5DE8">
            <w:pPr>
              <w:rPr>
                <w:rFonts w:asciiTheme="minorHAnsi" w:hAnsiTheme="minorHAnsi"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Unterschrift </w:t>
            </w:r>
            <w:r w:rsidR="008B2F7F"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</w:p>
          <w:p w:rsidR="008B2F7F" w:rsidRPr="00A55DB6" w:rsidRDefault="008B2F7F" w:rsidP="008B2F7F">
            <w:pPr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</w:pPr>
            <w:r w:rsidRPr="00A55DB6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>Name in print / date / place</w:t>
            </w:r>
          </w:p>
          <w:p w:rsidR="008B2F7F" w:rsidRPr="00A55DB6" w:rsidRDefault="008B2F7F" w:rsidP="008B2F7F">
            <w:pPr>
              <w:rPr>
                <w:rFonts w:asciiTheme="minorHAnsi" w:hAnsiTheme="minorHAnsi" w:cs="Calibri"/>
                <w:color w:val="000000"/>
                <w:sz w:val="20"/>
                <w:szCs w:val="22"/>
                <w:lang w:val="en-US"/>
              </w:rPr>
            </w:pPr>
            <w:r w:rsidRPr="00A55DB6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>signature</w:t>
            </w:r>
          </w:p>
        </w:tc>
        <w:tc>
          <w:tcPr>
            <w:tcW w:w="514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</w:tcPr>
          <w:p w:rsidR="008E5DE8" w:rsidRPr="00A55DB6" w:rsidRDefault="008E5DE8" w:rsidP="008E5DE8">
            <w:pPr>
              <w:spacing w:line="60" w:lineRule="exact"/>
              <w:rPr>
                <w:rFonts w:asciiTheme="minorHAnsi" w:hAnsiTheme="minorHAnsi" w:cs="Calibri"/>
                <w:color w:val="000000"/>
                <w:sz w:val="20"/>
                <w:szCs w:val="22"/>
                <w:lang w:val="en-US"/>
              </w:rPr>
            </w:pPr>
          </w:p>
          <w:bookmarkStart w:id="56" w:name="Text88"/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bookmarkEnd w:id="56"/>
          </w:p>
          <w:p w:rsidR="008E5DE8" w:rsidRPr="008E5DE8" w:rsidRDefault="008E5DE8" w:rsidP="008E5DE8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</w:tc>
      </w:tr>
    </w:tbl>
    <w:p w:rsidR="00922FB4" w:rsidRPr="008E5DE8" w:rsidRDefault="00922FB4" w:rsidP="00922FB4">
      <w:pPr>
        <w:tabs>
          <w:tab w:val="left" w:pos="1290"/>
        </w:tabs>
        <w:rPr>
          <w:rFonts w:ascii="Calibri" w:hAnsi="Calibri" w:cs="Calibri"/>
          <w:color w:val="000000"/>
          <w:sz w:val="22"/>
        </w:rPr>
      </w:pPr>
    </w:p>
    <w:p w:rsidR="00922FB4" w:rsidRPr="008E5DE8" w:rsidRDefault="008B2F7F" w:rsidP="00922FB4">
      <w:pPr>
        <w:tabs>
          <w:tab w:val="left" w:pos="426"/>
        </w:tabs>
        <w:rPr>
          <w:rFonts w:ascii="Calibri" w:hAnsi="Calibri" w:cs="Calibri"/>
          <w:color w:val="000000"/>
          <w:sz w:val="22"/>
        </w:rPr>
      </w:pPr>
      <w:r>
        <w:rPr>
          <w:rFonts w:ascii="Calibri" w:hAnsi="Calibri"/>
          <w:color w:val="000000"/>
          <w:sz w:val="22"/>
        </w:rPr>
        <w:t xml:space="preserve">    </w:t>
      </w:r>
      <w:r w:rsidR="00922FB4" w:rsidRPr="008E5DE8">
        <w:rPr>
          <w:rFonts w:ascii="Calibri" w:hAnsi="Calibri"/>
          <w:color w:val="000000"/>
          <w:sz w:val="22"/>
        </w:rPr>
        <w:t xml:space="preserve">    </w:t>
      </w:r>
      <w:r>
        <w:rPr>
          <w:rFonts w:ascii="Calibri" w:hAnsi="Calibri"/>
          <w:color w:val="000000"/>
          <w:sz w:val="22"/>
        </w:rPr>
        <w:t xml:space="preserve">   Anmerkungen des Lieferanten </w:t>
      </w:r>
      <w:r w:rsidRPr="00E57352">
        <w:rPr>
          <w:rFonts w:ascii="Calibri" w:hAnsi="Calibri"/>
          <w:i/>
          <w:color w:val="000000"/>
          <w:sz w:val="22"/>
        </w:rPr>
        <w:t xml:space="preserve">/ Notes </w:t>
      </w:r>
      <w:proofErr w:type="spellStart"/>
      <w:r w:rsidR="00E57352" w:rsidRPr="00E57352">
        <w:rPr>
          <w:rFonts w:ascii="Calibri" w:hAnsi="Calibri"/>
          <w:i/>
          <w:color w:val="000000"/>
          <w:sz w:val="22"/>
        </w:rPr>
        <w:t>of</w:t>
      </w:r>
      <w:proofErr w:type="spellEnd"/>
      <w:r w:rsidR="00E57352" w:rsidRPr="00E57352">
        <w:rPr>
          <w:rFonts w:ascii="Calibri" w:hAnsi="Calibri"/>
          <w:i/>
          <w:color w:val="000000"/>
          <w:sz w:val="22"/>
        </w:rPr>
        <w:t xml:space="preserve"> </w:t>
      </w:r>
      <w:proofErr w:type="spellStart"/>
      <w:r w:rsidR="00E57352" w:rsidRPr="00E57352">
        <w:rPr>
          <w:rFonts w:ascii="Calibri" w:hAnsi="Calibri"/>
          <w:i/>
          <w:color w:val="000000"/>
          <w:sz w:val="22"/>
        </w:rPr>
        <w:t>the</w:t>
      </w:r>
      <w:proofErr w:type="spellEnd"/>
      <w:r w:rsidR="00E57352" w:rsidRPr="00E57352">
        <w:rPr>
          <w:rFonts w:ascii="Calibri" w:hAnsi="Calibri"/>
          <w:i/>
          <w:color w:val="000000"/>
          <w:sz w:val="22"/>
        </w:rPr>
        <w:t xml:space="preserve"> </w:t>
      </w:r>
      <w:proofErr w:type="spellStart"/>
      <w:r w:rsidR="00E57352" w:rsidRPr="00E57352">
        <w:rPr>
          <w:rFonts w:ascii="Calibri" w:hAnsi="Calibri"/>
          <w:i/>
          <w:color w:val="000000"/>
          <w:sz w:val="22"/>
        </w:rPr>
        <w:t>supplier</w:t>
      </w:r>
      <w:proofErr w:type="spellEnd"/>
      <w:r w:rsidRPr="00E57352">
        <w:rPr>
          <w:rFonts w:ascii="Calibri" w:hAnsi="Calibri"/>
          <w:i/>
          <w:color w:val="000000"/>
          <w:sz w:val="22"/>
        </w:rPr>
        <w:t>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5"/>
      </w:tblGrid>
      <w:tr w:rsidR="00922FB4" w:rsidRPr="008E5DE8" w:rsidTr="009764EA">
        <w:tc>
          <w:tcPr>
            <w:tcW w:w="9497" w:type="dxa"/>
          </w:tcPr>
          <w:bookmarkStart w:id="57" w:name="Text86"/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  <w:r w:rsidRPr="008E5DE8">
              <w:rPr>
                <w:rFonts w:ascii="Calibri" w:hAnsi="Calibri" w:cs="Calibri"/>
                <w:color w:val="000000"/>
                <w:sz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="Calibri" w:hAnsi="Calibri" w:cs="Calibri"/>
                <w:color w:val="000000"/>
                <w:sz w:val="22"/>
              </w:rPr>
              <w:instrText xml:space="preserve"> FORMTEXT </w:instrText>
            </w:r>
            <w:r w:rsidRPr="008E5DE8">
              <w:rPr>
                <w:rFonts w:ascii="Calibri" w:hAnsi="Calibri" w:cs="Calibri"/>
                <w:color w:val="000000"/>
                <w:sz w:val="22"/>
              </w:rPr>
            </w:r>
            <w:r w:rsidRPr="008E5DE8">
              <w:rPr>
                <w:rFonts w:ascii="Calibri" w:hAnsi="Calibri" w:cs="Calibri"/>
                <w:color w:val="000000"/>
                <w:sz w:val="22"/>
              </w:rPr>
              <w:fldChar w:fldCharType="separate"/>
            </w:r>
            <w:r w:rsidRPr="008E5DE8">
              <w:rPr>
                <w:rFonts w:ascii="Calibri" w:hAnsi="Calibri"/>
                <w:color w:val="000000"/>
                <w:sz w:val="22"/>
              </w:rPr>
              <w:t>     </w:t>
            </w:r>
            <w:r w:rsidRPr="008E5DE8">
              <w:rPr>
                <w:sz w:val="22"/>
              </w:rPr>
              <w:fldChar w:fldCharType="end"/>
            </w:r>
            <w:bookmarkEnd w:id="57"/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sz w:val="22"/>
              </w:rPr>
            </w:pPr>
          </w:p>
          <w:p w:rsidR="00922FB4" w:rsidRPr="008E5DE8" w:rsidRDefault="00922FB4" w:rsidP="009764EA">
            <w:pPr>
              <w:tabs>
                <w:tab w:val="left" w:pos="1290"/>
              </w:tabs>
              <w:rPr>
                <w:rFonts w:ascii="Calibri" w:hAnsi="Calibri" w:cs="Calibri"/>
                <w:color w:val="000000"/>
                <w:sz w:val="22"/>
              </w:rPr>
            </w:pPr>
          </w:p>
        </w:tc>
      </w:tr>
    </w:tbl>
    <w:p w:rsidR="00922FB4" w:rsidRDefault="00922FB4" w:rsidP="00922FB4">
      <w:pPr>
        <w:spacing w:after="200" w:line="276" w:lineRule="auto"/>
        <w:rPr>
          <w:rFonts w:ascii="Calibri" w:hAnsi="Calibri"/>
          <w:b/>
        </w:rPr>
      </w:pPr>
    </w:p>
    <w:tbl>
      <w:tblPr>
        <w:tblW w:w="9536" w:type="dxa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5142"/>
      </w:tblGrid>
      <w:tr w:rsidR="006811C1" w:rsidRPr="00C52286" w:rsidTr="0066739B">
        <w:trPr>
          <w:trHeight w:val="400"/>
        </w:trPr>
        <w:tc>
          <w:tcPr>
            <w:tcW w:w="9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811C1" w:rsidRPr="00C52286" w:rsidRDefault="006811C1" w:rsidP="006811C1">
            <w:pPr>
              <w:rPr>
                <w:rFonts w:asciiTheme="minorHAnsi" w:hAnsiTheme="minorHAnsi" w:cs="Calibri"/>
                <w:b/>
                <w:bCs/>
                <w:color w:val="000000"/>
                <w:sz w:val="20"/>
                <w:szCs w:val="22"/>
                <w:lang w:val="en-US"/>
              </w:rPr>
            </w:pPr>
            <w:r w:rsidRPr="006811C1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>Hiermit erkläre ich, dass ich die Datenschutz</w:t>
            </w:r>
            <w:r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>-Bestimmungen der RIEGLER &amp; Co. KG kenne und akzeptiere sowie damit einverstanden bin, das meine persönlichen Daten gespeichert werden</w:t>
            </w:r>
            <w:r w:rsidRPr="006811C1">
              <w:rPr>
                <w:rFonts w:asciiTheme="minorHAnsi" w:hAnsiTheme="minorHAnsi"/>
                <w:b/>
                <w:color w:val="000000"/>
                <w:sz w:val="20"/>
                <w:szCs w:val="22"/>
              </w:rPr>
              <w:t xml:space="preserve"> </w:t>
            </w:r>
            <w:r w:rsidRPr="006811C1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/ </w:t>
            </w:r>
            <w:r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I </w:t>
            </w:r>
            <w:proofErr w:type="spellStart"/>
            <w:r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declare</w:t>
            </w:r>
            <w:proofErr w:type="spellEnd"/>
            <w:r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herewith</w:t>
            </w:r>
            <w:proofErr w:type="spellEnd"/>
            <w:r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that</w:t>
            </w:r>
            <w:proofErr w:type="spellEnd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I </w:t>
            </w:r>
            <w:proofErr w:type="spellStart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know</w:t>
            </w:r>
            <w:proofErr w:type="spellEnd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the</w:t>
            </w:r>
            <w:proofErr w:type="spellEnd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data</w:t>
            </w:r>
            <w:proofErr w:type="spellEnd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privacy</w:t>
            </w:r>
            <w:proofErr w:type="spellEnd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statement</w:t>
            </w:r>
            <w:proofErr w:type="spellEnd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</w:t>
            </w:r>
            <w:proofErr w:type="spellStart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>of</w:t>
            </w:r>
            <w:proofErr w:type="spellEnd"/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</w:rPr>
              <w:t xml:space="preserve"> RIEGLER &amp; Co. </w:t>
            </w:r>
            <w:r w:rsidR="00C52286" w:rsidRP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  <w:lang w:val="en-US"/>
              </w:rPr>
              <w:t xml:space="preserve">KG and accept </w:t>
            </w:r>
            <w:r w:rsid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  <w:lang w:val="en-US"/>
              </w:rPr>
              <w:t xml:space="preserve">them as well as </w:t>
            </w:r>
            <w:r w:rsidR="00C52286" w:rsidRP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  <w:lang w:val="en-US"/>
              </w:rPr>
              <w:t xml:space="preserve">the saving of my personnel </w:t>
            </w:r>
            <w:proofErr w:type="spellStart"/>
            <w:r w:rsidR="00C52286" w:rsidRP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  <w:lang w:val="en-US"/>
              </w:rPr>
              <w:t>datas</w:t>
            </w:r>
            <w:proofErr w:type="spellEnd"/>
            <w:r w:rsidR="00C52286" w:rsidRPr="00C52286">
              <w:rPr>
                <w:rFonts w:asciiTheme="minorHAnsi" w:hAnsiTheme="minorHAnsi"/>
                <w:b/>
                <w:i/>
                <w:color w:val="000000"/>
                <w:sz w:val="20"/>
                <w:szCs w:val="22"/>
                <w:lang w:val="en-US"/>
              </w:rPr>
              <w:t xml:space="preserve"> in the company data system.</w:t>
            </w:r>
          </w:p>
        </w:tc>
      </w:tr>
      <w:tr w:rsidR="006811C1" w:rsidRPr="008E5DE8" w:rsidTr="0066739B">
        <w:trPr>
          <w:trHeight w:val="408"/>
        </w:trPr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11C1" w:rsidRPr="008E5DE8" w:rsidRDefault="006811C1" w:rsidP="0066739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Name in Druckschrift / Datum / Ort </w:t>
            </w:r>
          </w:p>
          <w:p w:rsidR="006811C1" w:rsidRPr="008B2F7F" w:rsidRDefault="006811C1" w:rsidP="0066739B">
            <w:pPr>
              <w:rPr>
                <w:rFonts w:asciiTheme="minorHAnsi" w:hAnsiTheme="minorHAnsi"/>
                <w:i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 xml:space="preserve">Unterschrift </w:t>
            </w:r>
            <w:r w:rsidRPr="008B2F7F">
              <w:rPr>
                <w:rFonts w:asciiTheme="minorHAnsi" w:hAnsiTheme="minorHAnsi"/>
                <w:i/>
                <w:color w:val="000000"/>
                <w:sz w:val="20"/>
                <w:szCs w:val="22"/>
              </w:rPr>
              <w:t>/</w:t>
            </w:r>
          </w:p>
          <w:p w:rsidR="006811C1" w:rsidRPr="00A55DB6" w:rsidRDefault="006811C1" w:rsidP="0066739B">
            <w:pPr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</w:pPr>
            <w:r w:rsidRPr="00A55DB6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>Name in print / date / place</w:t>
            </w:r>
          </w:p>
          <w:p w:rsidR="006811C1" w:rsidRPr="00A55DB6" w:rsidRDefault="006811C1" w:rsidP="0066739B">
            <w:pPr>
              <w:rPr>
                <w:rFonts w:asciiTheme="minorHAnsi" w:hAnsiTheme="minorHAnsi" w:cs="Calibri"/>
                <w:color w:val="000000"/>
                <w:sz w:val="20"/>
                <w:szCs w:val="22"/>
                <w:lang w:val="en-US"/>
              </w:rPr>
            </w:pPr>
            <w:r w:rsidRPr="00A55DB6">
              <w:rPr>
                <w:rFonts w:asciiTheme="minorHAnsi" w:hAnsiTheme="minorHAnsi"/>
                <w:i/>
                <w:color w:val="000000"/>
                <w:sz w:val="20"/>
                <w:szCs w:val="22"/>
                <w:lang w:val="en-US"/>
              </w:rPr>
              <w:t>signature</w:t>
            </w:r>
          </w:p>
        </w:tc>
        <w:tc>
          <w:tcPr>
            <w:tcW w:w="5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noWrap/>
          </w:tcPr>
          <w:p w:rsidR="006811C1" w:rsidRPr="00A55DB6" w:rsidRDefault="006811C1" w:rsidP="0066739B">
            <w:pPr>
              <w:spacing w:line="60" w:lineRule="exact"/>
              <w:rPr>
                <w:rFonts w:asciiTheme="minorHAnsi" w:hAnsiTheme="minorHAnsi" w:cs="Calibri"/>
                <w:color w:val="000000"/>
                <w:sz w:val="20"/>
                <w:szCs w:val="22"/>
                <w:lang w:val="en-US"/>
              </w:rPr>
            </w:pPr>
          </w:p>
          <w:p w:rsidR="006811C1" w:rsidRPr="008E5DE8" w:rsidRDefault="006811C1" w:rsidP="0066739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instrText xml:space="preserve"> FORMTEXT </w:instrText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</w:r>
            <w:r w:rsidRPr="008E5DE8">
              <w:rPr>
                <w:rFonts w:asciiTheme="minorHAnsi" w:hAnsiTheme="minorHAnsi" w:cs="Calibri"/>
                <w:color w:val="000000"/>
                <w:sz w:val="20"/>
                <w:szCs w:val="22"/>
              </w:rPr>
              <w:fldChar w:fldCharType="separate"/>
            </w:r>
            <w:r w:rsidRPr="008E5DE8">
              <w:rPr>
                <w:rFonts w:asciiTheme="minorHAnsi" w:hAnsiTheme="minorHAnsi"/>
                <w:color w:val="000000"/>
                <w:sz w:val="20"/>
                <w:szCs w:val="22"/>
              </w:rPr>
              <w:t>     </w:t>
            </w:r>
            <w:r w:rsidRPr="008E5DE8">
              <w:rPr>
                <w:rFonts w:asciiTheme="minorHAnsi" w:hAnsiTheme="minorHAnsi"/>
                <w:sz w:val="20"/>
                <w:szCs w:val="22"/>
              </w:rPr>
              <w:fldChar w:fldCharType="end"/>
            </w:r>
          </w:p>
          <w:p w:rsidR="006811C1" w:rsidRPr="008E5DE8" w:rsidRDefault="006811C1" w:rsidP="0066739B">
            <w:pPr>
              <w:rPr>
                <w:rFonts w:asciiTheme="minorHAnsi" w:hAnsiTheme="minorHAnsi" w:cs="Calibri"/>
                <w:color w:val="000000"/>
                <w:sz w:val="20"/>
                <w:szCs w:val="22"/>
              </w:rPr>
            </w:pPr>
          </w:p>
        </w:tc>
      </w:tr>
    </w:tbl>
    <w:p w:rsidR="00922FB4" w:rsidRPr="008E5DE8" w:rsidRDefault="00922FB4">
      <w:pPr>
        <w:spacing w:after="200" w:line="276" w:lineRule="auto"/>
        <w:rPr>
          <w:rFonts w:ascii="Calibri" w:hAnsi="Calibri"/>
          <w:b/>
        </w:rPr>
      </w:pPr>
    </w:p>
    <w:p w:rsidR="00922FB4" w:rsidRPr="008E5DE8" w:rsidRDefault="00922FB4" w:rsidP="00922FB4">
      <w:pPr>
        <w:spacing w:after="200" w:line="276" w:lineRule="auto"/>
        <w:rPr>
          <w:rFonts w:asciiTheme="minorHAnsi" w:hAnsiTheme="minorHAnsi" w:cs="Calibri"/>
          <w:b/>
          <w:bCs/>
          <w:sz w:val="36"/>
          <w:szCs w:val="40"/>
        </w:rPr>
      </w:pPr>
      <w:r w:rsidRPr="008E5DE8">
        <w:rPr>
          <w:rFonts w:asciiTheme="minorHAnsi" w:hAnsiTheme="minorHAnsi"/>
          <w:b/>
          <w:sz w:val="36"/>
          <w:szCs w:val="40"/>
        </w:rPr>
        <w:lastRenderedPageBreak/>
        <w:t xml:space="preserve">!! </w:t>
      </w:r>
      <w:proofErr w:type="gramStart"/>
      <w:r w:rsidRPr="008E5DE8">
        <w:rPr>
          <w:rFonts w:asciiTheme="minorHAnsi" w:hAnsiTheme="minorHAnsi"/>
          <w:b/>
          <w:sz w:val="36"/>
          <w:szCs w:val="40"/>
        </w:rPr>
        <w:t>Achtung !!</w:t>
      </w:r>
      <w:proofErr w:type="gramEnd"/>
      <w:r w:rsidRPr="008E5DE8">
        <w:rPr>
          <w:rFonts w:asciiTheme="minorHAnsi" w:hAnsiTheme="minorHAnsi"/>
          <w:b/>
          <w:sz w:val="36"/>
          <w:szCs w:val="40"/>
        </w:rPr>
        <w:t xml:space="preserve"> Wird von QS/</w:t>
      </w:r>
      <w:r w:rsidR="000D1465" w:rsidRPr="008E5DE8">
        <w:rPr>
          <w:rFonts w:asciiTheme="minorHAnsi" w:hAnsiTheme="minorHAnsi"/>
          <w:b/>
          <w:sz w:val="36"/>
          <w:szCs w:val="40"/>
        </w:rPr>
        <w:t>CM</w:t>
      </w:r>
      <w:r w:rsidRPr="008E5DE8">
        <w:rPr>
          <w:rFonts w:asciiTheme="minorHAnsi" w:hAnsiTheme="minorHAnsi"/>
          <w:b/>
          <w:sz w:val="36"/>
          <w:szCs w:val="40"/>
        </w:rPr>
        <w:t xml:space="preserve"> und PJM ausgefüllt </w:t>
      </w:r>
    </w:p>
    <w:p w:rsidR="00922FB4" w:rsidRPr="008E5DE8" w:rsidRDefault="00922FB4" w:rsidP="00922FB4">
      <w:pPr>
        <w:tabs>
          <w:tab w:val="left" w:pos="426"/>
          <w:tab w:val="left" w:pos="6379"/>
          <w:tab w:val="left" w:pos="6804"/>
          <w:tab w:val="left" w:pos="7088"/>
          <w:tab w:val="left" w:pos="7371"/>
          <w:tab w:val="left" w:pos="7938"/>
          <w:tab w:val="right" w:pos="10065"/>
        </w:tabs>
        <w:ind w:right="141"/>
        <w:rPr>
          <w:rFonts w:asciiTheme="minorHAnsi" w:hAnsiTheme="minorHAnsi" w:cs="Calibri"/>
          <w:b/>
          <w:bCs/>
          <w:sz w:val="20"/>
          <w:szCs w:val="22"/>
        </w:rPr>
      </w:pPr>
      <w:r w:rsidRPr="008E5DE8">
        <w:rPr>
          <w:rFonts w:asciiTheme="minorHAnsi" w:hAnsiTheme="minorHAnsi"/>
          <w:b/>
          <w:sz w:val="20"/>
          <w:szCs w:val="22"/>
          <w:u w:val="single"/>
        </w:rPr>
        <w:t>Resultierende Beurteilung</w:t>
      </w:r>
    </w:p>
    <w:p w:rsidR="00922FB4" w:rsidRPr="008E5DE8" w:rsidRDefault="00922FB4" w:rsidP="00922FB4">
      <w:pPr>
        <w:tabs>
          <w:tab w:val="left" w:pos="426"/>
          <w:tab w:val="left" w:pos="6379"/>
          <w:tab w:val="left" w:pos="6804"/>
          <w:tab w:val="left" w:pos="7088"/>
          <w:tab w:val="left" w:pos="7371"/>
          <w:tab w:val="left" w:pos="7938"/>
          <w:tab w:val="right" w:pos="10065"/>
        </w:tabs>
        <w:ind w:right="141"/>
        <w:rPr>
          <w:rFonts w:asciiTheme="minorHAnsi" w:hAnsiTheme="minorHAnsi" w:cs="Calibri"/>
          <w:b/>
          <w:bCs/>
          <w:sz w:val="20"/>
          <w:szCs w:val="22"/>
        </w:rPr>
      </w:pPr>
    </w:p>
    <w:p w:rsidR="00922FB4" w:rsidRPr="008E5DE8" w:rsidRDefault="00922FB4" w:rsidP="00922FB4">
      <w:pPr>
        <w:tabs>
          <w:tab w:val="left" w:pos="426"/>
          <w:tab w:val="left" w:pos="3119"/>
          <w:tab w:val="left" w:pos="3686"/>
          <w:tab w:val="left" w:pos="4395"/>
          <w:tab w:val="left" w:pos="7230"/>
          <w:tab w:val="left" w:pos="7796"/>
        </w:tabs>
        <w:ind w:right="141"/>
        <w:rPr>
          <w:rFonts w:asciiTheme="minorHAnsi" w:hAnsiTheme="minorHAnsi" w:cs="Calibri"/>
          <w:b/>
          <w:bCs/>
          <w:sz w:val="20"/>
          <w:szCs w:val="22"/>
        </w:rPr>
      </w:pPr>
      <w:r w:rsidRPr="008E5DE8">
        <w:rPr>
          <w:rFonts w:asciiTheme="minorHAnsi" w:hAnsiTheme="minorHAnsi" w:cs="Calibri"/>
          <w:sz w:val="20"/>
          <w:szCs w:val="22"/>
        </w:rPr>
        <w:tab/>
      </w:r>
      <w:r w:rsidRPr="008E5DE8">
        <w:rPr>
          <w:rFonts w:asciiTheme="minorHAnsi" w:hAnsiTheme="minorHAnsi" w:cs="Calibri"/>
          <w:sz w:val="20"/>
          <w:szCs w:val="22"/>
        </w:rPr>
        <w:tab/>
      </w:r>
      <w:r w:rsidRPr="008E5DE8">
        <w:rPr>
          <w:rFonts w:asciiTheme="minorHAnsi" w:hAnsiTheme="minorHAnsi" w:cs="Calibri"/>
          <w:b/>
          <w:sz w:val="20"/>
          <w:szCs w:val="22"/>
        </w:rPr>
        <w:t xml:space="preserve">Ja </w:t>
      </w:r>
      <w:r w:rsidRPr="008E5DE8">
        <w:rPr>
          <w:rFonts w:asciiTheme="minorHAnsi" w:hAnsiTheme="minorHAnsi" w:cs="Calibri"/>
          <w:b/>
          <w:bCs/>
          <w:sz w:val="20"/>
          <w:szCs w:val="22"/>
        </w:rPr>
        <w:t xml:space="preserve">      Nein</w:t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  <w:t>Ja      Nein</w:t>
      </w:r>
    </w:p>
    <w:p w:rsidR="00922FB4" w:rsidRPr="008E5DE8" w:rsidRDefault="00922FB4" w:rsidP="00922FB4">
      <w:pPr>
        <w:tabs>
          <w:tab w:val="left" w:pos="142"/>
          <w:tab w:val="left" w:pos="3119"/>
          <w:tab w:val="left" w:pos="3686"/>
          <w:tab w:val="left" w:pos="4395"/>
          <w:tab w:val="left" w:pos="7230"/>
          <w:tab w:val="left" w:pos="7796"/>
        </w:tabs>
        <w:ind w:right="141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/>
          <w:sz w:val="20"/>
          <w:szCs w:val="22"/>
        </w:rPr>
        <w:t>Neuer Lieferant</w:t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Kontrollkästchen10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58"/>
      <w:r w:rsidRPr="008E5DE8">
        <w:rPr>
          <w:rFonts w:asciiTheme="minorHAnsi" w:hAnsiTheme="minorHAnsi"/>
          <w:sz w:val="20"/>
          <w:szCs w:val="22"/>
        </w:rPr>
        <w:t xml:space="preserve">     </w:t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Kontrollkästchen11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59"/>
      <w:r w:rsidRPr="008E5DE8">
        <w:rPr>
          <w:rFonts w:asciiTheme="minorHAnsi" w:hAnsiTheme="minorHAnsi"/>
          <w:sz w:val="20"/>
          <w:szCs w:val="22"/>
        </w:rPr>
        <w:tab/>
        <w:t>Neues Produkt- / Sortiment</w:t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Kontrollkästchen14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60"/>
      <w:r w:rsidRPr="008E5DE8">
        <w:rPr>
          <w:rFonts w:asciiTheme="minorHAnsi" w:hAnsiTheme="minorHAnsi"/>
          <w:sz w:val="20"/>
          <w:szCs w:val="22"/>
        </w:rPr>
        <w:t xml:space="preserve">    </w:t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Kontrollkästchen15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61"/>
    </w:p>
    <w:p w:rsidR="0060348A" w:rsidRPr="008E5DE8" w:rsidRDefault="0060348A" w:rsidP="00922FB4">
      <w:pPr>
        <w:tabs>
          <w:tab w:val="left" w:pos="142"/>
          <w:tab w:val="left" w:pos="3119"/>
          <w:tab w:val="left" w:pos="3686"/>
          <w:tab w:val="left" w:pos="4395"/>
          <w:tab w:val="left" w:pos="7230"/>
          <w:tab w:val="left" w:pos="7796"/>
        </w:tabs>
        <w:ind w:right="141"/>
        <w:rPr>
          <w:rFonts w:asciiTheme="minorHAnsi" w:hAnsiTheme="minorHAnsi"/>
          <w:sz w:val="20"/>
          <w:szCs w:val="22"/>
          <w:highlight w:val="yellow"/>
        </w:rPr>
      </w:pPr>
    </w:p>
    <w:p w:rsidR="00922FB4" w:rsidRPr="008E5DE8" w:rsidRDefault="00922FB4" w:rsidP="00922FB4">
      <w:pPr>
        <w:tabs>
          <w:tab w:val="left" w:pos="142"/>
          <w:tab w:val="left" w:pos="3119"/>
          <w:tab w:val="left" w:pos="3686"/>
          <w:tab w:val="left" w:pos="4395"/>
          <w:tab w:val="left" w:pos="7230"/>
          <w:tab w:val="left" w:pos="7796"/>
        </w:tabs>
        <w:ind w:right="141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/>
          <w:sz w:val="20"/>
          <w:szCs w:val="22"/>
        </w:rPr>
        <w:t>Lieferant</w:t>
      </w:r>
      <w:r w:rsidR="00CB0C07">
        <w:rPr>
          <w:rFonts w:asciiTheme="minorHAnsi" w:hAnsiTheme="minorHAnsi"/>
          <w:sz w:val="20"/>
          <w:szCs w:val="22"/>
        </w:rPr>
        <w:t>en</w:t>
      </w:r>
      <w:r w:rsidRPr="008E5DE8">
        <w:rPr>
          <w:rFonts w:asciiTheme="minorHAnsi" w:hAnsiTheme="minorHAnsi"/>
          <w:sz w:val="20"/>
          <w:szCs w:val="22"/>
        </w:rPr>
        <w:t xml:space="preserve">vorgabe </w:t>
      </w:r>
      <w:r w:rsidR="0060348A" w:rsidRPr="008E5DE8">
        <w:rPr>
          <w:rFonts w:asciiTheme="minorHAnsi" w:hAnsiTheme="minorHAnsi"/>
          <w:sz w:val="20"/>
          <w:szCs w:val="22"/>
        </w:rPr>
        <w:br/>
      </w:r>
      <w:r w:rsidRPr="008E5DE8">
        <w:rPr>
          <w:rFonts w:asciiTheme="minorHAnsi" w:hAnsiTheme="minorHAnsi"/>
          <w:sz w:val="20"/>
          <w:szCs w:val="22"/>
        </w:rPr>
        <w:t xml:space="preserve">des Kunden </w:t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Kontrollkästchen12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62"/>
      <w:r w:rsidRPr="008E5DE8">
        <w:rPr>
          <w:rFonts w:asciiTheme="minorHAnsi" w:hAnsiTheme="minorHAnsi"/>
          <w:sz w:val="20"/>
          <w:szCs w:val="22"/>
        </w:rPr>
        <w:t xml:space="preserve">     </w:t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Kontrollkästchen13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63"/>
      <w:r w:rsidRPr="008E5DE8">
        <w:rPr>
          <w:rFonts w:asciiTheme="minorHAnsi" w:hAnsiTheme="minorHAnsi"/>
          <w:sz w:val="20"/>
          <w:szCs w:val="22"/>
        </w:rPr>
        <w:tab/>
      </w:r>
      <w:r w:rsidR="00F72D53" w:rsidRPr="008E5DE8">
        <w:rPr>
          <w:rFonts w:asciiTheme="minorHAnsi" w:hAnsiTheme="minorHAnsi"/>
          <w:sz w:val="20"/>
          <w:szCs w:val="22"/>
        </w:rPr>
        <w:t>Voraussetzungen erfüllt</w:t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Kontrollkästchen16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64"/>
      <w:r w:rsidRPr="008E5DE8">
        <w:rPr>
          <w:rFonts w:asciiTheme="minorHAnsi" w:hAnsiTheme="minorHAnsi"/>
          <w:sz w:val="20"/>
          <w:szCs w:val="22"/>
        </w:rPr>
        <w:t xml:space="preserve">    </w:t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Kontrollkästchen17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65"/>
    </w:p>
    <w:p w:rsidR="00922FB4" w:rsidRPr="008E5DE8" w:rsidRDefault="00922FB4" w:rsidP="00922FB4">
      <w:pPr>
        <w:tabs>
          <w:tab w:val="left" w:pos="142"/>
          <w:tab w:val="left" w:pos="3119"/>
          <w:tab w:val="left" w:pos="3686"/>
          <w:tab w:val="left" w:pos="4395"/>
          <w:tab w:val="left" w:pos="7230"/>
          <w:tab w:val="left" w:pos="7796"/>
        </w:tabs>
        <w:ind w:right="141"/>
        <w:rPr>
          <w:rFonts w:asciiTheme="minorHAnsi" w:hAnsiTheme="minorHAnsi" w:cs="Calibri"/>
          <w:sz w:val="20"/>
          <w:szCs w:val="22"/>
        </w:rPr>
      </w:pPr>
    </w:p>
    <w:p w:rsidR="00922FB4" w:rsidRPr="008E5DE8" w:rsidRDefault="00922FB4" w:rsidP="00922FB4">
      <w:pPr>
        <w:tabs>
          <w:tab w:val="left" w:pos="426"/>
          <w:tab w:val="left" w:pos="3119"/>
          <w:tab w:val="left" w:pos="3686"/>
          <w:tab w:val="left" w:pos="4395"/>
          <w:tab w:val="left" w:pos="7230"/>
          <w:tab w:val="left" w:pos="7796"/>
        </w:tabs>
        <w:ind w:right="141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/>
          <w:sz w:val="20"/>
          <w:szCs w:val="22"/>
        </w:rPr>
        <w:t>Lieferant freigegeben</w:t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Kontrollkästchen18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66"/>
      <w:r w:rsidRPr="008E5DE8">
        <w:rPr>
          <w:rFonts w:asciiTheme="minorHAnsi" w:hAnsiTheme="minorHAnsi"/>
          <w:sz w:val="20"/>
          <w:szCs w:val="22"/>
        </w:rPr>
        <w:t xml:space="preserve">     </w:t>
      </w:r>
      <w:r w:rsidRPr="008E5DE8">
        <w:rPr>
          <w:rFonts w:asciiTheme="minorHAnsi" w:hAnsiTheme="minorHAnsi" w:cs="Calibri"/>
          <w:sz w:val="20"/>
          <w:szCs w:val="22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Kontrollkästchen19"/>
      <w:r w:rsidRPr="008E5DE8">
        <w:rPr>
          <w:rFonts w:asciiTheme="minorHAnsi" w:hAnsiTheme="minorHAnsi" w:cs="Calibri"/>
          <w:sz w:val="20"/>
          <w:szCs w:val="22"/>
        </w:rPr>
        <w:instrText xml:space="preserve"> FORMCHECKBOX </w:instrText>
      </w:r>
      <w:r w:rsidR="00F96E90">
        <w:rPr>
          <w:rFonts w:asciiTheme="minorHAnsi" w:hAnsiTheme="minorHAnsi" w:cs="Calibri"/>
          <w:sz w:val="20"/>
          <w:szCs w:val="22"/>
        </w:rPr>
      </w:r>
      <w:r w:rsidR="00F96E90">
        <w:rPr>
          <w:rFonts w:asciiTheme="minorHAnsi" w:hAnsiTheme="minorHAnsi" w:cs="Calibri"/>
          <w:sz w:val="20"/>
          <w:szCs w:val="22"/>
        </w:rPr>
        <w:fldChar w:fldCharType="separate"/>
      </w:r>
      <w:r w:rsidRPr="008E5DE8">
        <w:rPr>
          <w:rFonts w:asciiTheme="minorHAnsi" w:hAnsiTheme="minorHAnsi" w:cs="Calibri"/>
          <w:sz w:val="20"/>
          <w:szCs w:val="22"/>
        </w:rPr>
        <w:fldChar w:fldCharType="end"/>
      </w:r>
      <w:bookmarkEnd w:id="67"/>
    </w:p>
    <w:p w:rsidR="00922FB4" w:rsidRPr="008E5DE8" w:rsidRDefault="00922FB4" w:rsidP="00922FB4">
      <w:pPr>
        <w:spacing w:after="120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tab/>
      </w:r>
    </w:p>
    <w:p w:rsidR="00922FB4" w:rsidRPr="008E5DE8" w:rsidRDefault="00922FB4" w:rsidP="00922FB4">
      <w:pPr>
        <w:tabs>
          <w:tab w:val="left" w:pos="426"/>
          <w:tab w:val="left" w:pos="3119"/>
          <w:tab w:val="left" w:pos="3686"/>
          <w:tab w:val="left" w:pos="4395"/>
          <w:tab w:val="left" w:pos="7230"/>
          <w:tab w:val="left" w:pos="7796"/>
        </w:tabs>
        <w:ind w:right="141"/>
        <w:rPr>
          <w:rFonts w:asciiTheme="minorHAnsi" w:hAnsiTheme="minorHAnsi" w:cs="Calibri"/>
          <w:sz w:val="20"/>
          <w:szCs w:val="22"/>
        </w:rPr>
      </w:pPr>
    </w:p>
    <w:p w:rsidR="00922FB4" w:rsidRPr="008E5DE8" w:rsidRDefault="00922FB4" w:rsidP="00922FB4">
      <w:pPr>
        <w:tabs>
          <w:tab w:val="left" w:pos="3119"/>
          <w:tab w:val="right" w:pos="10064"/>
        </w:tabs>
        <w:spacing w:after="120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/>
          <w:sz w:val="20"/>
          <w:szCs w:val="22"/>
        </w:rPr>
        <w:t xml:space="preserve">Bisherige Erfahrungen </w:t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fldChar w:fldCharType="begin">
          <w:ffData>
            <w:name w:val="Text101"/>
            <w:enabled/>
            <w:calcOnExit w:val="0"/>
            <w:textInput/>
          </w:ffData>
        </w:fldChar>
      </w:r>
      <w:bookmarkStart w:id="68" w:name="Text101"/>
      <w:r w:rsidRPr="008E5DE8">
        <w:rPr>
          <w:rFonts w:asciiTheme="minorHAnsi" w:hAnsiTheme="minorHAnsi"/>
          <w:sz w:val="20"/>
          <w:szCs w:val="22"/>
        </w:rPr>
        <w:instrText xml:space="preserve"> FORMTEXT </w:instrText>
      </w:r>
      <w:r w:rsidRPr="008E5DE8">
        <w:rPr>
          <w:rFonts w:asciiTheme="minorHAnsi" w:hAnsiTheme="minorHAnsi"/>
          <w:sz w:val="20"/>
          <w:szCs w:val="22"/>
        </w:rPr>
      </w:r>
      <w:r w:rsidRPr="008E5DE8">
        <w:rPr>
          <w:rFonts w:asciiTheme="minorHAnsi" w:hAnsiTheme="minorHAnsi"/>
          <w:sz w:val="20"/>
          <w:szCs w:val="22"/>
        </w:rPr>
        <w:fldChar w:fldCharType="separate"/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sz w:val="20"/>
          <w:szCs w:val="22"/>
        </w:rPr>
        <w:fldChar w:fldCharType="end"/>
      </w:r>
      <w:bookmarkEnd w:id="68"/>
      <w:r w:rsidRPr="008E5DE8">
        <w:rPr>
          <w:rFonts w:asciiTheme="minorHAnsi" w:hAnsiTheme="minorHAnsi"/>
          <w:sz w:val="20"/>
          <w:szCs w:val="22"/>
        </w:rPr>
        <w:tab/>
      </w:r>
    </w:p>
    <w:p w:rsidR="00245D0E" w:rsidRPr="008E5DE8" w:rsidRDefault="00245D0E" w:rsidP="00922FB4">
      <w:pPr>
        <w:tabs>
          <w:tab w:val="left" w:pos="3119"/>
          <w:tab w:val="right" w:pos="10064"/>
        </w:tabs>
        <w:spacing w:after="120"/>
        <w:rPr>
          <w:rFonts w:asciiTheme="minorHAnsi" w:hAnsiTheme="minorHAnsi" w:cs="Calibri"/>
          <w:sz w:val="20"/>
          <w:szCs w:val="22"/>
        </w:rPr>
      </w:pPr>
    </w:p>
    <w:p w:rsidR="00922FB4" w:rsidRPr="008E5DE8" w:rsidRDefault="00922FB4" w:rsidP="00922FB4">
      <w:pPr>
        <w:tabs>
          <w:tab w:val="left" w:pos="3119"/>
          <w:tab w:val="right" w:pos="10064"/>
        </w:tabs>
        <w:spacing w:after="120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/>
          <w:sz w:val="20"/>
          <w:szCs w:val="22"/>
        </w:rPr>
        <w:t xml:space="preserve">Stärken des Lieferanten </w:t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fldChar w:fldCharType="begin">
          <w:ffData>
            <w:name w:val="Text102"/>
            <w:enabled/>
            <w:calcOnExit w:val="0"/>
            <w:textInput/>
          </w:ffData>
        </w:fldChar>
      </w:r>
      <w:bookmarkStart w:id="69" w:name="Text102"/>
      <w:r w:rsidRPr="008E5DE8">
        <w:rPr>
          <w:rFonts w:asciiTheme="minorHAnsi" w:hAnsiTheme="minorHAnsi"/>
          <w:sz w:val="20"/>
          <w:szCs w:val="22"/>
        </w:rPr>
        <w:instrText xml:space="preserve"> FORMTEXT </w:instrText>
      </w:r>
      <w:r w:rsidRPr="008E5DE8">
        <w:rPr>
          <w:rFonts w:asciiTheme="minorHAnsi" w:hAnsiTheme="minorHAnsi"/>
          <w:sz w:val="20"/>
          <w:szCs w:val="22"/>
        </w:rPr>
      </w:r>
      <w:r w:rsidRPr="008E5DE8">
        <w:rPr>
          <w:rFonts w:asciiTheme="minorHAnsi" w:hAnsiTheme="minorHAnsi"/>
          <w:sz w:val="20"/>
          <w:szCs w:val="22"/>
        </w:rPr>
        <w:fldChar w:fldCharType="separate"/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sz w:val="20"/>
          <w:szCs w:val="22"/>
        </w:rPr>
        <w:fldChar w:fldCharType="end"/>
      </w:r>
      <w:bookmarkEnd w:id="69"/>
    </w:p>
    <w:p w:rsidR="00922FB4" w:rsidRPr="008E5DE8" w:rsidRDefault="00922FB4" w:rsidP="00922FB4">
      <w:pPr>
        <w:tabs>
          <w:tab w:val="right" w:pos="10064"/>
        </w:tabs>
        <w:spacing w:after="120"/>
        <w:rPr>
          <w:rFonts w:asciiTheme="minorHAnsi" w:hAnsiTheme="minorHAnsi" w:cs="Calibri"/>
          <w:sz w:val="20"/>
          <w:szCs w:val="22"/>
        </w:rPr>
      </w:pPr>
    </w:p>
    <w:p w:rsidR="00922FB4" w:rsidRPr="008E5DE8" w:rsidRDefault="00922FB4" w:rsidP="00922FB4">
      <w:pPr>
        <w:tabs>
          <w:tab w:val="left" w:pos="3119"/>
          <w:tab w:val="right" w:pos="10064"/>
        </w:tabs>
        <w:spacing w:after="120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/>
          <w:sz w:val="20"/>
          <w:szCs w:val="22"/>
        </w:rPr>
        <w:t xml:space="preserve">Schwächen des Lieferanten </w:t>
      </w:r>
      <w:r w:rsidRPr="008E5DE8">
        <w:rPr>
          <w:rFonts w:asciiTheme="minorHAnsi" w:hAnsiTheme="minorHAnsi"/>
          <w:sz w:val="20"/>
          <w:szCs w:val="22"/>
        </w:rPr>
        <w:tab/>
      </w:r>
      <w:r w:rsidRPr="008E5DE8">
        <w:rPr>
          <w:rFonts w:asciiTheme="minorHAnsi" w:hAnsiTheme="minorHAnsi"/>
          <w:sz w:val="20"/>
          <w:szCs w:val="22"/>
        </w:rPr>
        <w:fldChar w:fldCharType="begin">
          <w:ffData>
            <w:name w:val="Text103"/>
            <w:enabled/>
            <w:calcOnExit w:val="0"/>
            <w:textInput/>
          </w:ffData>
        </w:fldChar>
      </w:r>
      <w:bookmarkStart w:id="70" w:name="Text103"/>
      <w:r w:rsidRPr="008E5DE8">
        <w:rPr>
          <w:rFonts w:asciiTheme="minorHAnsi" w:hAnsiTheme="minorHAnsi"/>
          <w:sz w:val="20"/>
          <w:szCs w:val="22"/>
        </w:rPr>
        <w:instrText xml:space="preserve"> FORMTEXT </w:instrText>
      </w:r>
      <w:r w:rsidRPr="008E5DE8">
        <w:rPr>
          <w:rFonts w:asciiTheme="minorHAnsi" w:hAnsiTheme="minorHAnsi"/>
          <w:sz w:val="20"/>
          <w:szCs w:val="22"/>
        </w:rPr>
      </w:r>
      <w:r w:rsidRPr="008E5DE8">
        <w:rPr>
          <w:rFonts w:asciiTheme="minorHAnsi" w:hAnsiTheme="minorHAnsi"/>
          <w:sz w:val="20"/>
          <w:szCs w:val="22"/>
        </w:rPr>
        <w:fldChar w:fldCharType="separate"/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noProof/>
          <w:sz w:val="20"/>
          <w:szCs w:val="22"/>
        </w:rPr>
        <w:t> </w:t>
      </w:r>
      <w:r w:rsidRPr="008E5DE8">
        <w:rPr>
          <w:rFonts w:asciiTheme="minorHAnsi" w:hAnsiTheme="minorHAnsi"/>
          <w:sz w:val="20"/>
          <w:szCs w:val="22"/>
        </w:rPr>
        <w:fldChar w:fldCharType="end"/>
      </w:r>
      <w:bookmarkEnd w:id="70"/>
    </w:p>
    <w:p w:rsidR="00922FB4" w:rsidRPr="008E5DE8" w:rsidRDefault="00922FB4" w:rsidP="00922FB4">
      <w:pPr>
        <w:tabs>
          <w:tab w:val="right" w:pos="10064"/>
        </w:tabs>
        <w:spacing w:after="120"/>
        <w:rPr>
          <w:rFonts w:asciiTheme="minorHAnsi" w:hAnsiTheme="minorHAnsi" w:cs="Calibri"/>
          <w:sz w:val="20"/>
          <w:szCs w:val="22"/>
        </w:rPr>
      </w:pPr>
    </w:p>
    <w:p w:rsidR="007A6B75" w:rsidRPr="008E5DE8" w:rsidRDefault="00922FB4" w:rsidP="00922FB4">
      <w:pPr>
        <w:ind w:right="141"/>
        <w:rPr>
          <w:rFonts w:asciiTheme="minorHAnsi" w:hAnsiTheme="minorHAnsi"/>
          <w:b/>
          <w:sz w:val="20"/>
          <w:szCs w:val="22"/>
        </w:rPr>
      </w:pPr>
      <w:r w:rsidRPr="008E5DE8">
        <w:rPr>
          <w:rFonts w:asciiTheme="minorHAnsi" w:hAnsiTheme="minorHAnsi"/>
          <w:b/>
          <w:sz w:val="20"/>
          <w:szCs w:val="22"/>
        </w:rPr>
        <w:t xml:space="preserve">Die Zustimmung zur Freigabe des Lieferanten durch die Qualitätssicherung ist bei Lieferanten mit einem Umsatz von ≥75,000 € p.a. erforderlich. </w:t>
      </w:r>
    </w:p>
    <w:p w:rsidR="00922FB4" w:rsidRPr="008E5DE8" w:rsidRDefault="00922FB4" w:rsidP="00922FB4">
      <w:pPr>
        <w:ind w:right="141"/>
        <w:rPr>
          <w:rFonts w:asciiTheme="minorHAnsi" w:hAnsiTheme="minorHAnsi" w:cs="Calibri"/>
          <w:b/>
          <w:bCs/>
          <w:sz w:val="20"/>
          <w:szCs w:val="22"/>
        </w:rPr>
      </w:pPr>
      <w:r w:rsidRPr="008E5DE8">
        <w:rPr>
          <w:rFonts w:asciiTheme="minorHAnsi" w:hAnsiTheme="minorHAnsi"/>
          <w:b/>
          <w:sz w:val="20"/>
          <w:szCs w:val="22"/>
        </w:rPr>
        <w:t xml:space="preserve">Ausgenommen von dieser Regelung sind die Lieferanten von allgemeinen Hilfs- und Betriebsstoffen. </w:t>
      </w:r>
    </w:p>
    <w:p w:rsidR="00922FB4" w:rsidRPr="008E5DE8" w:rsidRDefault="00922FB4" w:rsidP="00922FB4">
      <w:pPr>
        <w:ind w:right="141"/>
        <w:rPr>
          <w:rFonts w:asciiTheme="minorHAnsi" w:hAnsiTheme="minorHAnsi" w:cs="Calibri"/>
          <w:b/>
          <w:bCs/>
          <w:sz w:val="20"/>
          <w:szCs w:val="22"/>
        </w:rPr>
      </w:pPr>
    </w:p>
    <w:p w:rsidR="00922FB4" w:rsidRPr="008E5DE8" w:rsidRDefault="00922FB4" w:rsidP="00922FB4">
      <w:pPr>
        <w:ind w:right="141"/>
        <w:rPr>
          <w:rFonts w:asciiTheme="minorHAnsi" w:hAnsiTheme="minorHAnsi" w:cs="Calibri"/>
          <w:sz w:val="20"/>
          <w:szCs w:val="22"/>
        </w:rPr>
      </w:pPr>
    </w:p>
    <w:p w:rsidR="00922FB4" w:rsidRPr="008E5DE8" w:rsidRDefault="000D1465" w:rsidP="00922FB4">
      <w:pPr>
        <w:ind w:right="141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 w:cs="Calibri"/>
          <w:sz w:val="20"/>
          <w:szCs w:val="22"/>
        </w:rPr>
        <w:t>CM</w:t>
      </w:r>
      <w:r w:rsidR="00922FB4" w:rsidRPr="008E5DE8">
        <w:rPr>
          <w:rFonts w:asciiTheme="minorHAnsi" w:hAnsiTheme="minorHAnsi" w:cs="Calibri"/>
          <w:sz w:val="20"/>
          <w:szCs w:val="22"/>
        </w:rPr>
        <w:t>:</w:t>
      </w:r>
      <w:r w:rsidR="00922FB4" w:rsidRPr="008E5DE8">
        <w:rPr>
          <w:rFonts w:asciiTheme="minorHAnsi" w:hAnsiTheme="minorHAnsi" w:cs="Calibri"/>
          <w:sz w:val="20"/>
          <w:szCs w:val="22"/>
        </w:rPr>
        <w:tab/>
      </w:r>
      <w:r w:rsidR="00922FB4" w:rsidRPr="008E5DE8">
        <w:rPr>
          <w:rFonts w:asciiTheme="minorHAnsi" w:hAnsiTheme="minorHAnsi" w:cs="Calibri"/>
          <w:sz w:val="20"/>
          <w:szCs w:val="22"/>
          <w:u w:val="single"/>
        </w:rPr>
        <w:fldChar w:fldCharType="begin"/>
      </w:r>
      <w:r w:rsidR="00922FB4" w:rsidRPr="008E5DE8">
        <w:rPr>
          <w:rFonts w:asciiTheme="minorHAnsi" w:hAnsiTheme="minorHAnsi" w:cs="Calibri"/>
          <w:sz w:val="20"/>
          <w:szCs w:val="22"/>
          <w:u w:val="single"/>
        </w:rPr>
        <w:instrText xml:space="preserve"> DATE  \@ "dd.MM.yyyy"  \* MERGEFORMAT </w:instrText>
      </w:r>
      <w:r w:rsidR="00922FB4" w:rsidRPr="008E5DE8">
        <w:rPr>
          <w:rFonts w:asciiTheme="minorHAnsi" w:hAnsiTheme="minorHAnsi" w:cs="Calibri"/>
          <w:sz w:val="20"/>
          <w:szCs w:val="22"/>
          <w:u w:val="single"/>
        </w:rPr>
        <w:fldChar w:fldCharType="separate"/>
      </w:r>
      <w:r w:rsidR="00F96E90">
        <w:rPr>
          <w:rFonts w:asciiTheme="minorHAnsi" w:hAnsiTheme="minorHAnsi" w:cs="Calibri"/>
          <w:noProof/>
          <w:sz w:val="20"/>
          <w:szCs w:val="22"/>
          <w:u w:val="single"/>
        </w:rPr>
        <w:t>14.05.2019</w:t>
      </w:r>
      <w:r w:rsidR="00922FB4" w:rsidRPr="008E5DE8">
        <w:rPr>
          <w:rFonts w:asciiTheme="minorHAnsi" w:hAnsiTheme="minorHAnsi" w:cs="Calibri"/>
          <w:sz w:val="20"/>
          <w:szCs w:val="22"/>
          <w:u w:val="single"/>
        </w:rPr>
        <w:fldChar w:fldCharType="end"/>
      </w:r>
      <w:r w:rsidR="00922FB4" w:rsidRPr="008E5DE8">
        <w:rPr>
          <w:rFonts w:asciiTheme="minorHAnsi" w:hAnsiTheme="minorHAnsi" w:cs="Calibri"/>
          <w:sz w:val="20"/>
          <w:szCs w:val="22"/>
          <w:u w:val="single"/>
        </w:rPr>
        <w:tab/>
      </w:r>
      <w:r w:rsidR="00922FB4" w:rsidRPr="008E5DE8">
        <w:rPr>
          <w:rFonts w:asciiTheme="minorHAnsi" w:hAnsiTheme="minorHAnsi" w:cs="Calibri"/>
          <w:sz w:val="20"/>
          <w:szCs w:val="22"/>
          <w:u w:val="single"/>
        </w:rPr>
        <w:tab/>
      </w:r>
      <w:r w:rsidR="00922FB4" w:rsidRPr="008E5DE8">
        <w:rPr>
          <w:rFonts w:asciiTheme="minorHAnsi" w:hAnsiTheme="minorHAnsi" w:cs="Calibri"/>
          <w:sz w:val="20"/>
          <w:szCs w:val="22"/>
        </w:rPr>
        <w:tab/>
        <w:t>___________________________</w:t>
      </w:r>
    </w:p>
    <w:p w:rsidR="00922FB4" w:rsidRPr="008E5DE8" w:rsidRDefault="00922FB4" w:rsidP="00922FB4">
      <w:pPr>
        <w:keepNext/>
        <w:tabs>
          <w:tab w:val="left" w:pos="284"/>
        </w:tabs>
        <w:outlineLvl w:val="2"/>
        <w:rPr>
          <w:rFonts w:asciiTheme="minorHAnsi" w:hAnsiTheme="minorHAnsi" w:cs="Calibri"/>
          <w:b/>
          <w:bCs/>
          <w:sz w:val="20"/>
          <w:szCs w:val="22"/>
        </w:rPr>
      </w:pP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  <w:t xml:space="preserve">Datum </w:t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  <w:t>Unterschrift</w:t>
      </w:r>
    </w:p>
    <w:p w:rsidR="00922FB4" w:rsidRPr="008E5DE8" w:rsidRDefault="00922FB4" w:rsidP="00922FB4">
      <w:pPr>
        <w:ind w:right="141"/>
        <w:rPr>
          <w:rFonts w:asciiTheme="minorHAnsi" w:hAnsiTheme="minorHAnsi" w:cs="Calibri"/>
          <w:sz w:val="20"/>
          <w:szCs w:val="22"/>
        </w:rPr>
      </w:pPr>
    </w:p>
    <w:p w:rsidR="00922FB4" w:rsidRPr="008E5DE8" w:rsidRDefault="00922FB4" w:rsidP="00922FB4">
      <w:pPr>
        <w:ind w:right="141"/>
        <w:rPr>
          <w:rFonts w:asciiTheme="minorHAnsi" w:hAnsiTheme="minorHAnsi" w:cs="Calibri"/>
          <w:sz w:val="20"/>
          <w:szCs w:val="22"/>
        </w:rPr>
      </w:pPr>
    </w:p>
    <w:p w:rsidR="00922FB4" w:rsidRPr="008E5DE8" w:rsidRDefault="00922FB4" w:rsidP="00922FB4">
      <w:pPr>
        <w:ind w:right="141"/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 w:cs="Calibri"/>
          <w:sz w:val="20"/>
          <w:szCs w:val="22"/>
        </w:rPr>
        <w:t>Q</w:t>
      </w:r>
      <w:r w:rsidR="007A6B75" w:rsidRPr="008E5DE8">
        <w:rPr>
          <w:rFonts w:asciiTheme="minorHAnsi" w:hAnsiTheme="minorHAnsi" w:cs="Calibri"/>
          <w:sz w:val="20"/>
          <w:szCs w:val="22"/>
        </w:rPr>
        <w:t>S</w:t>
      </w:r>
      <w:r w:rsidRPr="008E5DE8">
        <w:rPr>
          <w:rFonts w:asciiTheme="minorHAnsi" w:hAnsiTheme="minorHAnsi" w:cs="Calibri"/>
          <w:sz w:val="20"/>
          <w:szCs w:val="22"/>
        </w:rPr>
        <w:t>:</w:t>
      </w:r>
      <w:r w:rsidRPr="008E5DE8">
        <w:rPr>
          <w:rFonts w:asciiTheme="minorHAnsi" w:hAnsiTheme="minorHAnsi" w:cs="Calibri"/>
          <w:sz w:val="20"/>
          <w:szCs w:val="22"/>
        </w:rPr>
        <w:tab/>
      </w:r>
      <w:r w:rsidRPr="008E5DE8">
        <w:rPr>
          <w:rFonts w:asciiTheme="minorHAnsi" w:hAnsiTheme="minorHAnsi" w:cs="Calibri"/>
          <w:sz w:val="20"/>
          <w:szCs w:val="22"/>
          <w:u w:val="single"/>
        </w:rPr>
        <w:fldChar w:fldCharType="begin"/>
      </w:r>
      <w:r w:rsidRPr="008E5DE8">
        <w:rPr>
          <w:rFonts w:asciiTheme="minorHAnsi" w:hAnsiTheme="minorHAnsi" w:cs="Calibri"/>
          <w:sz w:val="20"/>
          <w:szCs w:val="22"/>
          <w:u w:val="single"/>
        </w:rPr>
        <w:instrText xml:space="preserve"> DATE   \* MERGEFORMAT </w:instrText>
      </w:r>
      <w:r w:rsidRPr="008E5DE8">
        <w:rPr>
          <w:rFonts w:asciiTheme="minorHAnsi" w:hAnsiTheme="minorHAnsi" w:cs="Calibri"/>
          <w:sz w:val="20"/>
          <w:szCs w:val="22"/>
          <w:u w:val="single"/>
        </w:rPr>
        <w:fldChar w:fldCharType="separate"/>
      </w:r>
      <w:r w:rsidR="00F96E90">
        <w:rPr>
          <w:rFonts w:asciiTheme="minorHAnsi" w:hAnsiTheme="minorHAnsi" w:cs="Calibri"/>
          <w:noProof/>
          <w:sz w:val="20"/>
          <w:szCs w:val="22"/>
          <w:u w:val="single"/>
        </w:rPr>
        <w:t>14.05.2019</w:t>
      </w:r>
      <w:r w:rsidRPr="008E5DE8">
        <w:rPr>
          <w:rFonts w:asciiTheme="minorHAnsi" w:hAnsiTheme="minorHAnsi" w:cs="Calibri"/>
          <w:sz w:val="20"/>
          <w:szCs w:val="22"/>
          <w:u w:val="single"/>
        </w:rPr>
        <w:fldChar w:fldCharType="end"/>
      </w:r>
      <w:r w:rsidRPr="008E5DE8">
        <w:rPr>
          <w:rFonts w:asciiTheme="minorHAnsi" w:hAnsiTheme="minorHAnsi" w:cs="Calibri"/>
          <w:sz w:val="20"/>
          <w:szCs w:val="22"/>
          <w:u w:val="single"/>
        </w:rPr>
        <w:tab/>
      </w:r>
      <w:r w:rsidRPr="008E5DE8">
        <w:rPr>
          <w:rFonts w:asciiTheme="minorHAnsi" w:hAnsiTheme="minorHAnsi" w:cs="Calibri"/>
          <w:sz w:val="20"/>
          <w:szCs w:val="22"/>
          <w:u w:val="single"/>
        </w:rPr>
        <w:tab/>
      </w:r>
      <w:r w:rsidRPr="008E5DE8">
        <w:rPr>
          <w:rFonts w:asciiTheme="minorHAnsi" w:hAnsiTheme="minorHAnsi" w:cs="Calibri"/>
          <w:sz w:val="20"/>
          <w:szCs w:val="22"/>
        </w:rPr>
        <w:tab/>
        <w:t>___________________________</w:t>
      </w:r>
    </w:p>
    <w:p w:rsidR="00922FB4" w:rsidRPr="008E5DE8" w:rsidRDefault="00922FB4" w:rsidP="00922FB4">
      <w:pPr>
        <w:keepNext/>
        <w:tabs>
          <w:tab w:val="left" w:pos="426"/>
        </w:tabs>
        <w:outlineLvl w:val="2"/>
        <w:rPr>
          <w:rFonts w:asciiTheme="minorHAnsi" w:hAnsiTheme="minorHAnsi" w:cs="Calibri"/>
          <w:b/>
          <w:bCs/>
          <w:sz w:val="20"/>
          <w:szCs w:val="22"/>
        </w:rPr>
      </w:pP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  <w:t xml:space="preserve">Datum </w:t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  <w:t>Unterschrift</w:t>
      </w:r>
    </w:p>
    <w:p w:rsidR="00922FB4" w:rsidRPr="008E5DE8" w:rsidRDefault="00922FB4" w:rsidP="00922FB4">
      <w:pPr>
        <w:tabs>
          <w:tab w:val="left" w:pos="1290"/>
        </w:tabs>
        <w:rPr>
          <w:rFonts w:asciiTheme="minorHAnsi" w:hAnsiTheme="minorHAnsi" w:cs="Calibri"/>
          <w:color w:val="000000"/>
          <w:sz w:val="20"/>
          <w:szCs w:val="22"/>
        </w:rPr>
      </w:pPr>
    </w:p>
    <w:p w:rsidR="00922FB4" w:rsidRPr="008E5DE8" w:rsidRDefault="00922FB4" w:rsidP="00922FB4">
      <w:pPr>
        <w:tabs>
          <w:tab w:val="left" w:pos="1290"/>
        </w:tabs>
        <w:rPr>
          <w:rFonts w:asciiTheme="minorHAnsi" w:hAnsiTheme="minorHAnsi" w:cs="Calibri"/>
          <w:color w:val="000000"/>
          <w:sz w:val="20"/>
          <w:szCs w:val="22"/>
        </w:rPr>
      </w:pPr>
    </w:p>
    <w:p w:rsidR="00922FB4" w:rsidRPr="008E5DE8" w:rsidRDefault="000D1465" w:rsidP="00CB0C07">
      <w:pPr>
        <w:tabs>
          <w:tab w:val="left" w:pos="714"/>
        </w:tabs>
        <w:rPr>
          <w:rFonts w:asciiTheme="minorHAnsi" w:hAnsiTheme="minorHAnsi" w:cs="Calibri"/>
          <w:sz w:val="20"/>
          <w:szCs w:val="22"/>
        </w:rPr>
      </w:pPr>
      <w:r w:rsidRPr="008E5DE8">
        <w:rPr>
          <w:rFonts w:asciiTheme="minorHAnsi" w:hAnsiTheme="minorHAnsi" w:cs="Calibri"/>
          <w:color w:val="000000"/>
          <w:sz w:val="20"/>
          <w:szCs w:val="22"/>
        </w:rPr>
        <w:t>PJM</w:t>
      </w:r>
      <w:r w:rsidR="00922FB4" w:rsidRPr="008E5DE8">
        <w:rPr>
          <w:rFonts w:asciiTheme="minorHAnsi" w:hAnsiTheme="minorHAnsi" w:cs="Calibri"/>
          <w:color w:val="000000"/>
          <w:sz w:val="20"/>
          <w:szCs w:val="22"/>
        </w:rPr>
        <w:t>:</w:t>
      </w:r>
      <w:r w:rsidR="00CB0C07">
        <w:rPr>
          <w:rFonts w:asciiTheme="minorHAnsi" w:hAnsiTheme="minorHAnsi" w:cs="Calibri"/>
          <w:color w:val="000000"/>
          <w:sz w:val="20"/>
          <w:szCs w:val="22"/>
        </w:rPr>
        <w:tab/>
      </w:r>
      <w:r w:rsidR="00922FB4" w:rsidRPr="008E5DE8">
        <w:rPr>
          <w:rFonts w:asciiTheme="minorHAnsi" w:hAnsiTheme="minorHAnsi" w:cs="Calibri"/>
          <w:color w:val="000000"/>
          <w:sz w:val="20"/>
          <w:szCs w:val="22"/>
          <w:u w:val="single"/>
        </w:rPr>
        <w:fldChar w:fldCharType="begin"/>
      </w:r>
      <w:r w:rsidR="00922FB4" w:rsidRPr="008E5DE8">
        <w:rPr>
          <w:rFonts w:asciiTheme="minorHAnsi" w:hAnsiTheme="minorHAnsi" w:cs="Calibri"/>
          <w:color w:val="000000"/>
          <w:sz w:val="20"/>
          <w:szCs w:val="22"/>
          <w:u w:val="single"/>
        </w:rPr>
        <w:instrText xml:space="preserve"> DATE   \* MERGEFORMAT </w:instrText>
      </w:r>
      <w:r w:rsidR="00922FB4" w:rsidRPr="008E5DE8">
        <w:rPr>
          <w:rFonts w:asciiTheme="minorHAnsi" w:hAnsiTheme="minorHAnsi" w:cs="Calibri"/>
          <w:color w:val="000000"/>
          <w:sz w:val="20"/>
          <w:szCs w:val="22"/>
          <w:u w:val="single"/>
        </w:rPr>
        <w:fldChar w:fldCharType="separate"/>
      </w:r>
      <w:r w:rsidR="00F96E90">
        <w:rPr>
          <w:rFonts w:asciiTheme="minorHAnsi" w:hAnsiTheme="minorHAnsi" w:cs="Calibri"/>
          <w:noProof/>
          <w:color w:val="000000"/>
          <w:sz w:val="20"/>
          <w:szCs w:val="22"/>
          <w:u w:val="single"/>
        </w:rPr>
        <w:t>14.05.2019</w:t>
      </w:r>
      <w:r w:rsidR="00922FB4" w:rsidRPr="008E5DE8">
        <w:rPr>
          <w:rFonts w:asciiTheme="minorHAnsi" w:hAnsiTheme="minorHAnsi" w:cs="Calibri"/>
          <w:color w:val="000000"/>
          <w:sz w:val="20"/>
          <w:szCs w:val="22"/>
          <w:u w:val="single"/>
        </w:rPr>
        <w:fldChar w:fldCharType="end"/>
      </w:r>
      <w:r w:rsidR="00922FB4" w:rsidRPr="008E5DE8">
        <w:rPr>
          <w:rFonts w:asciiTheme="minorHAnsi" w:hAnsiTheme="minorHAnsi" w:cs="Calibri"/>
          <w:color w:val="000000"/>
          <w:sz w:val="20"/>
          <w:szCs w:val="22"/>
          <w:u w:val="single"/>
        </w:rPr>
        <w:tab/>
      </w:r>
      <w:r w:rsidR="00922FB4" w:rsidRPr="008E5DE8">
        <w:rPr>
          <w:rFonts w:asciiTheme="minorHAnsi" w:hAnsiTheme="minorHAnsi" w:cs="Calibri"/>
          <w:color w:val="000000"/>
          <w:sz w:val="20"/>
          <w:szCs w:val="22"/>
          <w:u w:val="single"/>
        </w:rPr>
        <w:tab/>
      </w:r>
      <w:r w:rsidR="00922FB4" w:rsidRPr="008E5DE8">
        <w:rPr>
          <w:rFonts w:asciiTheme="minorHAnsi" w:hAnsiTheme="minorHAnsi" w:cs="Calibri"/>
          <w:sz w:val="20"/>
          <w:szCs w:val="22"/>
        </w:rPr>
        <w:tab/>
        <w:t>___________________________</w:t>
      </w:r>
    </w:p>
    <w:p w:rsidR="00922FB4" w:rsidRPr="008E5DE8" w:rsidRDefault="00922FB4" w:rsidP="00922FB4">
      <w:pPr>
        <w:keepNext/>
        <w:tabs>
          <w:tab w:val="left" w:pos="284"/>
        </w:tabs>
        <w:outlineLvl w:val="2"/>
        <w:rPr>
          <w:rFonts w:asciiTheme="minorHAnsi" w:hAnsiTheme="minorHAnsi" w:cs="Calibri"/>
          <w:b/>
          <w:bCs/>
          <w:sz w:val="20"/>
          <w:szCs w:val="22"/>
        </w:rPr>
      </w:pP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  <w:t>Datum</w:t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</w:r>
      <w:r w:rsidRPr="008E5DE8">
        <w:rPr>
          <w:rFonts w:asciiTheme="minorHAnsi" w:hAnsiTheme="minorHAnsi" w:cs="Calibri"/>
          <w:b/>
          <w:bCs/>
          <w:sz w:val="20"/>
          <w:szCs w:val="22"/>
        </w:rPr>
        <w:tab/>
        <w:t>Unterschrift</w:t>
      </w:r>
    </w:p>
    <w:p w:rsidR="00922FB4" w:rsidRPr="008E5DE8" w:rsidRDefault="00922FB4" w:rsidP="00922FB4">
      <w:pPr>
        <w:tabs>
          <w:tab w:val="num" w:pos="567"/>
          <w:tab w:val="left" w:pos="5670"/>
        </w:tabs>
        <w:ind w:left="709" w:hanging="425"/>
        <w:rPr>
          <w:rFonts w:asciiTheme="minorHAnsi" w:hAnsiTheme="minorHAnsi" w:cs="Calibri"/>
          <w:sz w:val="20"/>
          <w:szCs w:val="22"/>
          <w:lang w:eastAsia="en-US"/>
        </w:rPr>
      </w:pPr>
    </w:p>
    <w:p w:rsidR="00922FB4" w:rsidRPr="008E5DE8" w:rsidRDefault="00922FB4" w:rsidP="00922FB4">
      <w:pPr>
        <w:ind w:right="141"/>
        <w:rPr>
          <w:rFonts w:asciiTheme="minorHAnsi" w:hAnsiTheme="minorHAnsi" w:cs="Calibri"/>
          <w:sz w:val="20"/>
          <w:szCs w:val="22"/>
        </w:rPr>
      </w:pPr>
    </w:p>
    <w:p w:rsidR="00922FB4" w:rsidRPr="008E5DE8" w:rsidRDefault="00922FB4" w:rsidP="00E84DD1">
      <w:pPr>
        <w:rPr>
          <w:sz w:val="22"/>
        </w:rPr>
      </w:pPr>
    </w:p>
    <w:sectPr w:rsidR="00922FB4" w:rsidRPr="008E5DE8" w:rsidSect="003745A5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3119" w:right="851" w:bottom="1418" w:left="1106" w:header="992" w:footer="7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555" w:rsidRDefault="003C7555" w:rsidP="00771366">
      <w:r>
        <w:separator/>
      </w:r>
    </w:p>
  </w:endnote>
  <w:endnote w:type="continuationSeparator" w:id="0">
    <w:p w:rsidR="003C7555" w:rsidRDefault="003C7555" w:rsidP="00771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90" w:rsidRDefault="00F96E9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555" w:rsidRDefault="003C7555" w:rsidP="005421BD">
    <w:pPr>
      <w:pBdr>
        <w:top w:val="single" w:sz="4" w:space="1" w:color="auto"/>
      </w:pBdr>
      <w:tabs>
        <w:tab w:val="left" w:pos="5245"/>
        <w:tab w:val="right" w:pos="10206"/>
      </w:tabs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</w:pPr>
  </w:p>
  <w:p w:rsidR="003C7555" w:rsidRPr="005421BD" w:rsidRDefault="003C7555" w:rsidP="005421BD">
    <w:pPr>
      <w:pBdr>
        <w:top w:val="single" w:sz="4" w:space="1" w:color="auto"/>
      </w:pBdr>
      <w:tabs>
        <w:tab w:val="left" w:pos="5245"/>
        <w:tab w:val="right" w:pos="10206"/>
      </w:tabs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</w:pP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t>RIEGLER &amp; Co. KG</w:t>
    </w:r>
  </w:p>
  <w:p w:rsidR="003C7555" w:rsidRPr="005421BD" w:rsidRDefault="003C7555" w:rsidP="005421BD">
    <w:pPr>
      <w:pBdr>
        <w:top w:val="single" w:sz="4" w:space="1" w:color="auto"/>
      </w:pBdr>
      <w:tabs>
        <w:tab w:val="left" w:pos="4962"/>
        <w:tab w:val="right" w:pos="9923"/>
      </w:tabs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</w:pP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t>Schützenstraß</w:t>
    </w:r>
    <w:r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t xml:space="preserve">e 27 | 72574 Bad Urach </w:t>
    </w:r>
    <w:r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tab/>
      <w:t>Juni 2017</w:t>
    </w:r>
    <w:r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tab/>
      <w:t>Seite</w:t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t xml:space="preserve"> </w:t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fldChar w:fldCharType="begin"/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instrText xml:space="preserve"> PAGE </w:instrText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fldChar w:fldCharType="separate"/>
    </w:r>
    <w:r w:rsidR="00F96E90">
      <w:rPr>
        <w:rFonts w:asciiTheme="minorHAnsi" w:eastAsiaTheme="minorHAnsi" w:hAnsiTheme="minorHAnsi" w:cstheme="minorHAnsi"/>
        <w:noProof/>
        <w:snapToGrid w:val="0"/>
        <w:sz w:val="16"/>
        <w:szCs w:val="16"/>
        <w:lang w:eastAsia="en-US"/>
      </w:rPr>
      <w:t>6</w:t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fldChar w:fldCharType="end"/>
    </w:r>
    <w:r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t xml:space="preserve"> von</w:t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t xml:space="preserve"> </w:t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fldChar w:fldCharType="begin"/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instrText xml:space="preserve"> NUMPAGES </w:instrText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fldChar w:fldCharType="separate"/>
    </w:r>
    <w:r w:rsidR="00F96E90">
      <w:rPr>
        <w:rFonts w:asciiTheme="minorHAnsi" w:eastAsiaTheme="minorHAnsi" w:hAnsiTheme="minorHAnsi" w:cstheme="minorHAnsi"/>
        <w:noProof/>
        <w:snapToGrid w:val="0"/>
        <w:sz w:val="16"/>
        <w:szCs w:val="16"/>
        <w:lang w:eastAsia="en-US"/>
      </w:rPr>
      <w:t>7</w:t>
    </w:r>
    <w:r w:rsidRPr="005421BD">
      <w:rPr>
        <w:rFonts w:asciiTheme="minorHAnsi" w:eastAsiaTheme="minorHAnsi" w:hAnsiTheme="minorHAnsi" w:cstheme="minorHAnsi"/>
        <w:snapToGrid w:val="0"/>
        <w:sz w:val="16"/>
        <w:szCs w:val="16"/>
        <w:lang w:eastAsia="en-US"/>
      </w:rPr>
      <w:fldChar w:fldCharType="end"/>
    </w:r>
  </w:p>
  <w:p w:rsidR="003C7555" w:rsidRPr="007A6B75" w:rsidRDefault="003C7555" w:rsidP="005421BD">
    <w:pPr>
      <w:pStyle w:val="Fuzeile"/>
      <w:ind w:left="0" w:firstLine="0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90" w:rsidRDefault="00F96E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555" w:rsidRDefault="003C7555" w:rsidP="00771366">
      <w:r>
        <w:separator/>
      </w:r>
    </w:p>
  </w:footnote>
  <w:footnote w:type="continuationSeparator" w:id="0">
    <w:p w:rsidR="003C7555" w:rsidRDefault="003C7555" w:rsidP="00771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90" w:rsidRDefault="00F96E9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91"/>
      <w:gridCol w:w="3423"/>
    </w:tblGrid>
    <w:tr w:rsidR="00F96E90" w:rsidRPr="00EE4202" w:rsidTr="00C71FF5">
      <w:tc>
        <w:tcPr>
          <w:tcW w:w="7196" w:type="dxa"/>
          <w:vAlign w:val="center"/>
        </w:tcPr>
        <w:p w:rsidR="003C7555" w:rsidRDefault="003C7555" w:rsidP="00EE4202">
          <w:pPr>
            <w:pStyle w:val="Kopfzeile"/>
            <w:tabs>
              <w:tab w:val="clear" w:pos="9072"/>
              <w:tab w:val="right" w:pos="10065"/>
            </w:tabs>
            <w:rPr>
              <w:rFonts w:asciiTheme="minorHAnsi" w:hAnsiTheme="minorHAnsi"/>
              <w:sz w:val="36"/>
              <w:szCs w:val="36"/>
            </w:rPr>
          </w:pPr>
          <w:bookmarkStart w:id="71" w:name="_GoBack" w:colFirst="2" w:colLast="2"/>
          <w:proofErr w:type="spellStart"/>
          <w:r>
            <w:rPr>
              <w:rFonts w:asciiTheme="minorHAnsi" w:hAnsiTheme="minorHAnsi"/>
              <w:sz w:val="36"/>
              <w:szCs w:val="36"/>
            </w:rPr>
            <w:t>Lieferantenselbstauskunft</w:t>
          </w:r>
          <w:proofErr w:type="spellEnd"/>
          <w:r>
            <w:rPr>
              <w:rFonts w:asciiTheme="minorHAnsi" w:hAnsiTheme="minorHAnsi"/>
              <w:sz w:val="36"/>
              <w:szCs w:val="36"/>
            </w:rPr>
            <w:t xml:space="preserve"> </w:t>
          </w:r>
        </w:p>
        <w:p w:rsidR="003C7555" w:rsidRPr="00EE4202" w:rsidRDefault="003C7555" w:rsidP="00EE4202">
          <w:pPr>
            <w:pStyle w:val="Kopfzeile"/>
            <w:tabs>
              <w:tab w:val="clear" w:pos="9072"/>
              <w:tab w:val="right" w:pos="10065"/>
            </w:tabs>
            <w:rPr>
              <w:rFonts w:asciiTheme="minorHAnsi" w:hAnsiTheme="minorHAnsi"/>
              <w:sz w:val="36"/>
              <w:szCs w:val="36"/>
            </w:rPr>
          </w:pPr>
          <w:r>
            <w:rPr>
              <w:rFonts w:asciiTheme="minorHAnsi" w:hAnsiTheme="minorHAnsi"/>
              <w:sz w:val="36"/>
              <w:szCs w:val="36"/>
            </w:rPr>
            <w:t>Supplier self-assessment</w:t>
          </w:r>
        </w:p>
      </w:tc>
      <w:tc>
        <w:tcPr>
          <w:tcW w:w="3118" w:type="dxa"/>
        </w:tcPr>
        <w:p w:rsidR="003C7555" w:rsidRPr="00EE4202" w:rsidRDefault="00F96E90" w:rsidP="00F966EF">
          <w:pPr>
            <w:pStyle w:val="Kopfzeile"/>
            <w:tabs>
              <w:tab w:val="clear" w:pos="4536"/>
            </w:tabs>
            <w:jc w:val="right"/>
            <w:rPr>
              <w:sz w:val="36"/>
              <w:szCs w:val="36"/>
            </w:rPr>
          </w:pPr>
          <w:r>
            <w:rPr>
              <w:noProof/>
              <w:sz w:val="36"/>
              <w:szCs w:val="36"/>
              <w:lang w:val="de-DE" w:eastAsia="de-DE" w:bidi="ar-SA"/>
            </w:rPr>
            <w:drawing>
              <wp:inline distT="0" distB="0" distL="0" distR="0">
                <wp:extent cx="1804035" cy="418143"/>
                <wp:effectExtent l="0" t="0" r="5715" b="127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IEGLER-Logo_neu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4464" cy="434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71"/>
  </w:tbl>
  <w:p w:rsidR="003C7555" w:rsidRPr="00EE4202" w:rsidRDefault="003C7555" w:rsidP="00560755">
    <w:pPr>
      <w:pStyle w:val="Kopfzeile"/>
      <w:tabs>
        <w:tab w:val="clear" w:pos="9072"/>
        <w:tab w:val="right" w:pos="10206"/>
      </w:tabs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90" w:rsidRDefault="00F96E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4452"/>
    <w:multiLevelType w:val="hybridMultilevel"/>
    <w:tmpl w:val="DDFE0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14896"/>
    <w:multiLevelType w:val="hybridMultilevel"/>
    <w:tmpl w:val="97982C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8D4391"/>
    <w:multiLevelType w:val="multilevel"/>
    <w:tmpl w:val="9A6EF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F686978"/>
    <w:multiLevelType w:val="hybridMultilevel"/>
    <w:tmpl w:val="286E8CA0"/>
    <w:lvl w:ilvl="0" w:tplc="4DF41B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D4327"/>
    <w:multiLevelType w:val="hybridMultilevel"/>
    <w:tmpl w:val="F9AE362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335043C"/>
    <w:multiLevelType w:val="hybridMultilevel"/>
    <w:tmpl w:val="34343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C03AC"/>
    <w:multiLevelType w:val="hybridMultilevel"/>
    <w:tmpl w:val="323C7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A1730"/>
    <w:multiLevelType w:val="multilevel"/>
    <w:tmpl w:val="1C485DB4"/>
    <w:lvl w:ilvl="0">
      <w:start w:val="1"/>
      <w:numFmt w:val="decimal"/>
      <w:lvlText w:val="%1."/>
      <w:lvlJc w:val="left"/>
      <w:pPr>
        <w:tabs>
          <w:tab w:val="num" w:pos="1694"/>
        </w:tabs>
        <w:ind w:left="1694" w:hanging="14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694"/>
        </w:tabs>
        <w:ind w:left="1694" w:hanging="1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94"/>
        </w:tabs>
        <w:ind w:left="1694" w:hanging="14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94"/>
        </w:tabs>
        <w:ind w:left="1694" w:hanging="14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94"/>
        </w:tabs>
        <w:ind w:left="1694" w:hanging="14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94"/>
        </w:tabs>
        <w:ind w:left="1694" w:hanging="14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84"/>
        </w:tabs>
        <w:ind w:left="2084" w:hanging="1800"/>
      </w:pPr>
      <w:rPr>
        <w:rFonts w:hint="default"/>
      </w:rPr>
    </w:lvl>
  </w:abstractNum>
  <w:abstractNum w:abstractNumId="8" w15:restartNumberingAfterBreak="0">
    <w:nsid w:val="57C977BF"/>
    <w:multiLevelType w:val="hybridMultilevel"/>
    <w:tmpl w:val="F7B0CB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FEE7BFC"/>
    <w:multiLevelType w:val="hybridMultilevel"/>
    <w:tmpl w:val="5DDC3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D315E"/>
    <w:multiLevelType w:val="hybridMultilevel"/>
    <w:tmpl w:val="B0CE6F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3F26A4"/>
    <w:multiLevelType w:val="hybridMultilevel"/>
    <w:tmpl w:val="C3144D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6D79A0"/>
    <w:multiLevelType w:val="hybridMultilevel"/>
    <w:tmpl w:val="1EBC89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9"/>
  </w:num>
  <w:num w:numId="8">
    <w:abstractNumId w:val="0"/>
  </w:num>
  <w:num w:numId="9">
    <w:abstractNumId w:val="11"/>
  </w:num>
  <w:num w:numId="10">
    <w:abstractNumId w:val="10"/>
  </w:num>
  <w:num w:numId="11">
    <w:abstractNumId w:val="7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7C7"/>
    <w:rsid w:val="000010A5"/>
    <w:rsid w:val="00034AF9"/>
    <w:rsid w:val="000366A8"/>
    <w:rsid w:val="00052268"/>
    <w:rsid w:val="0007638F"/>
    <w:rsid w:val="00093354"/>
    <w:rsid w:val="0009491E"/>
    <w:rsid w:val="000B4D12"/>
    <w:rsid w:val="000D1465"/>
    <w:rsid w:val="000E36AD"/>
    <w:rsid w:val="000F20DF"/>
    <w:rsid w:val="000F34BB"/>
    <w:rsid w:val="0010716C"/>
    <w:rsid w:val="001205CA"/>
    <w:rsid w:val="00120D74"/>
    <w:rsid w:val="001600FE"/>
    <w:rsid w:val="001934C7"/>
    <w:rsid w:val="0019796C"/>
    <w:rsid w:val="001A4751"/>
    <w:rsid w:val="001D3EAB"/>
    <w:rsid w:val="001D68B7"/>
    <w:rsid w:val="001D7AE2"/>
    <w:rsid w:val="001E0631"/>
    <w:rsid w:val="002065F3"/>
    <w:rsid w:val="00245B08"/>
    <w:rsid w:val="00245D0E"/>
    <w:rsid w:val="0024679B"/>
    <w:rsid w:val="00265A2B"/>
    <w:rsid w:val="002B21A3"/>
    <w:rsid w:val="0032505C"/>
    <w:rsid w:val="00331D94"/>
    <w:rsid w:val="00365076"/>
    <w:rsid w:val="003745A5"/>
    <w:rsid w:val="003B499A"/>
    <w:rsid w:val="003C7555"/>
    <w:rsid w:val="004125D4"/>
    <w:rsid w:val="0045282B"/>
    <w:rsid w:val="004A79E2"/>
    <w:rsid w:val="004B1E5A"/>
    <w:rsid w:val="004D5DAD"/>
    <w:rsid w:val="004E25BE"/>
    <w:rsid w:val="00500D07"/>
    <w:rsid w:val="00512A1F"/>
    <w:rsid w:val="00536A4E"/>
    <w:rsid w:val="005379EC"/>
    <w:rsid w:val="00540DE7"/>
    <w:rsid w:val="00541778"/>
    <w:rsid w:val="005421BD"/>
    <w:rsid w:val="00560755"/>
    <w:rsid w:val="00560CCA"/>
    <w:rsid w:val="0060348A"/>
    <w:rsid w:val="006435FC"/>
    <w:rsid w:val="006513E2"/>
    <w:rsid w:val="00661CBB"/>
    <w:rsid w:val="006811C1"/>
    <w:rsid w:val="00686106"/>
    <w:rsid w:val="006B0F84"/>
    <w:rsid w:val="006C7D28"/>
    <w:rsid w:val="006D7E02"/>
    <w:rsid w:val="006F0DEA"/>
    <w:rsid w:val="006F4737"/>
    <w:rsid w:val="0075793B"/>
    <w:rsid w:val="00771366"/>
    <w:rsid w:val="007A4C02"/>
    <w:rsid w:val="007A6B75"/>
    <w:rsid w:val="007B2011"/>
    <w:rsid w:val="00814B60"/>
    <w:rsid w:val="00872FFE"/>
    <w:rsid w:val="00880908"/>
    <w:rsid w:val="008B2F7F"/>
    <w:rsid w:val="008E5DE8"/>
    <w:rsid w:val="0090228E"/>
    <w:rsid w:val="009060D5"/>
    <w:rsid w:val="00922FB4"/>
    <w:rsid w:val="00941817"/>
    <w:rsid w:val="0096156C"/>
    <w:rsid w:val="009764EA"/>
    <w:rsid w:val="009A0D85"/>
    <w:rsid w:val="009C277E"/>
    <w:rsid w:val="009F3A31"/>
    <w:rsid w:val="00A1526E"/>
    <w:rsid w:val="00A41088"/>
    <w:rsid w:val="00A439F0"/>
    <w:rsid w:val="00A52105"/>
    <w:rsid w:val="00A55DB6"/>
    <w:rsid w:val="00A65160"/>
    <w:rsid w:val="00A74EE8"/>
    <w:rsid w:val="00A8477F"/>
    <w:rsid w:val="00AC7429"/>
    <w:rsid w:val="00AF05BF"/>
    <w:rsid w:val="00B03493"/>
    <w:rsid w:val="00B04486"/>
    <w:rsid w:val="00B055BE"/>
    <w:rsid w:val="00B2275C"/>
    <w:rsid w:val="00B32907"/>
    <w:rsid w:val="00B357B7"/>
    <w:rsid w:val="00B53076"/>
    <w:rsid w:val="00B72BF1"/>
    <w:rsid w:val="00B75ACE"/>
    <w:rsid w:val="00BB2F97"/>
    <w:rsid w:val="00BB38B5"/>
    <w:rsid w:val="00BC31FA"/>
    <w:rsid w:val="00C05A92"/>
    <w:rsid w:val="00C130C8"/>
    <w:rsid w:val="00C22F7C"/>
    <w:rsid w:val="00C320E6"/>
    <w:rsid w:val="00C52286"/>
    <w:rsid w:val="00C71FF5"/>
    <w:rsid w:val="00C77836"/>
    <w:rsid w:val="00CB0C07"/>
    <w:rsid w:val="00CC51AB"/>
    <w:rsid w:val="00CC60D2"/>
    <w:rsid w:val="00CF1264"/>
    <w:rsid w:val="00D017C7"/>
    <w:rsid w:val="00D07FFE"/>
    <w:rsid w:val="00D658E9"/>
    <w:rsid w:val="00D75072"/>
    <w:rsid w:val="00D86018"/>
    <w:rsid w:val="00D945D9"/>
    <w:rsid w:val="00D947F7"/>
    <w:rsid w:val="00D97E53"/>
    <w:rsid w:val="00DF3841"/>
    <w:rsid w:val="00DF4FA4"/>
    <w:rsid w:val="00E055F7"/>
    <w:rsid w:val="00E15CE2"/>
    <w:rsid w:val="00E221D5"/>
    <w:rsid w:val="00E23F54"/>
    <w:rsid w:val="00E43EFA"/>
    <w:rsid w:val="00E54CD3"/>
    <w:rsid w:val="00E570D5"/>
    <w:rsid w:val="00E57352"/>
    <w:rsid w:val="00E7470C"/>
    <w:rsid w:val="00E8027A"/>
    <w:rsid w:val="00E84DD1"/>
    <w:rsid w:val="00E93CDC"/>
    <w:rsid w:val="00E954F3"/>
    <w:rsid w:val="00EA5C6A"/>
    <w:rsid w:val="00EB4D1F"/>
    <w:rsid w:val="00EB778B"/>
    <w:rsid w:val="00EE4202"/>
    <w:rsid w:val="00EF7EE8"/>
    <w:rsid w:val="00F064A0"/>
    <w:rsid w:val="00F72D53"/>
    <w:rsid w:val="00F8181D"/>
    <w:rsid w:val="00F839CC"/>
    <w:rsid w:val="00F9138C"/>
    <w:rsid w:val="00F966EF"/>
    <w:rsid w:val="00F96E90"/>
    <w:rsid w:val="00FA797F"/>
    <w:rsid w:val="00FB1D94"/>
    <w:rsid w:val="00FB55B1"/>
    <w:rsid w:val="00FC40B5"/>
    <w:rsid w:val="00FD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4B8942CB"/>
  <w15:docId w15:val="{0B7C4854-2349-4D01-A4FB-CFC48AAE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839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366"/>
    <w:pPr>
      <w:tabs>
        <w:tab w:val="center" w:pos="4536"/>
        <w:tab w:val="right" w:pos="9072"/>
      </w:tabs>
      <w:ind w:left="714" w:hanging="357"/>
    </w:pPr>
    <w:rPr>
      <w:sz w:val="20"/>
      <w:szCs w:val="20"/>
      <w:lang w:val="en-GB" w:eastAsia="en-GB" w:bidi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771366"/>
  </w:style>
  <w:style w:type="paragraph" w:styleId="Fuzeile">
    <w:name w:val="footer"/>
    <w:basedOn w:val="Standard"/>
    <w:link w:val="FuzeileZchn"/>
    <w:unhideWhenUsed/>
    <w:rsid w:val="00771366"/>
    <w:pPr>
      <w:tabs>
        <w:tab w:val="center" w:pos="4536"/>
        <w:tab w:val="right" w:pos="9072"/>
      </w:tabs>
      <w:ind w:left="714" w:hanging="357"/>
    </w:pPr>
    <w:rPr>
      <w:sz w:val="20"/>
      <w:szCs w:val="20"/>
      <w:lang w:val="en-GB" w:eastAsia="en-GB" w:bidi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7713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13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36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71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245B08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D017C7"/>
    <w:pPr>
      <w:ind w:left="720" w:hanging="357"/>
      <w:contextualSpacing/>
    </w:pPr>
    <w:rPr>
      <w:sz w:val="20"/>
      <w:szCs w:val="20"/>
      <w:lang w:val="en-GB" w:eastAsia="en-GB" w:bidi="en-GB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F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F839CC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4400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27266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6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4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42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0910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148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595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75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946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490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736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82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2380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5776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3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9615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479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2039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61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23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8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25031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26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421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3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020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505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969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884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016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27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7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006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7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6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42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0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86559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96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0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0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53093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92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08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30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855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38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070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018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915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38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81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899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3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1259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95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2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52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607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454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24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605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118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09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46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694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052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003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696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20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5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5688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45071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62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82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2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5106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97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78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090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991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6962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858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1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644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088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8779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382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7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296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85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0778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29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45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79697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14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930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01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258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61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466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23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4119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799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7396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5957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3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3963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0531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1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27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23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1791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94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38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993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043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686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339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56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61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69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7599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202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80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43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2006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6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20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0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25299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933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092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50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447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6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208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513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410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911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174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85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2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0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3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8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79300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58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7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0968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22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26" Type="http://schemas.openxmlformats.org/officeDocument/2006/relationships/control" Target="activeX/activeX19.xml"/><Relationship Id="rId39" Type="http://schemas.openxmlformats.org/officeDocument/2006/relationships/control" Target="activeX/activeX32.xml"/><Relationship Id="rId3" Type="http://schemas.openxmlformats.org/officeDocument/2006/relationships/settings" Target="settings.xml"/><Relationship Id="rId21" Type="http://schemas.openxmlformats.org/officeDocument/2006/relationships/control" Target="activeX/activeX14.xml"/><Relationship Id="rId34" Type="http://schemas.openxmlformats.org/officeDocument/2006/relationships/control" Target="activeX/activeX27.xm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8.xml"/><Relationship Id="rId33" Type="http://schemas.openxmlformats.org/officeDocument/2006/relationships/control" Target="activeX/activeX26.xml"/><Relationship Id="rId38" Type="http://schemas.openxmlformats.org/officeDocument/2006/relationships/control" Target="activeX/activeX31.xml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0" Type="http://schemas.openxmlformats.org/officeDocument/2006/relationships/control" Target="activeX/activeX13.xml"/><Relationship Id="rId29" Type="http://schemas.openxmlformats.org/officeDocument/2006/relationships/control" Target="activeX/activeX22.xm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24" Type="http://schemas.openxmlformats.org/officeDocument/2006/relationships/control" Target="activeX/activeX17.xml"/><Relationship Id="rId32" Type="http://schemas.openxmlformats.org/officeDocument/2006/relationships/control" Target="activeX/activeX25.xml"/><Relationship Id="rId37" Type="http://schemas.openxmlformats.org/officeDocument/2006/relationships/control" Target="activeX/activeX30.xml"/><Relationship Id="rId40" Type="http://schemas.openxmlformats.org/officeDocument/2006/relationships/control" Target="activeX/activeX33.xml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ontrol" Target="activeX/activeX8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9.xml"/><Relationship Id="rId10" Type="http://schemas.openxmlformats.org/officeDocument/2006/relationships/control" Target="activeX/activeX3.xml"/><Relationship Id="rId19" Type="http://schemas.openxmlformats.org/officeDocument/2006/relationships/control" Target="activeX/activeX12.xml"/><Relationship Id="rId31" Type="http://schemas.openxmlformats.org/officeDocument/2006/relationships/control" Target="activeX/activeX24.xm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control" Target="activeX/activeX23.xml"/><Relationship Id="rId35" Type="http://schemas.openxmlformats.org/officeDocument/2006/relationships/control" Target="activeX/activeX28.xm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\abteilung\Alle\Dokumentenvorlagen\RIEGLER-Dokumentenvorlagen_Word_Excel\RIEGLER-Vorlage_Schriftverkehr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RIEGLER-Vorlage_Schriftverkehr.dotx</Template>
  <TotalTime>0</TotalTime>
  <Pages>7</Pages>
  <Words>1767</Words>
  <Characters>11138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RIEGLER GmbH &amp; Co. KG</Company>
  <LinksUpToDate>false</LinksUpToDate>
  <CharactersWithSpaces>12880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 Einkauf</dc:creator>
  <cp:lastModifiedBy>Kersting Stefan  - RIEGLER &amp; Co. KG</cp:lastModifiedBy>
  <cp:revision>4</cp:revision>
  <cp:lastPrinted>2017-01-17T10:47:00Z</cp:lastPrinted>
  <dcterms:created xsi:type="dcterms:W3CDTF">2018-08-07T15:16:00Z</dcterms:created>
  <dcterms:modified xsi:type="dcterms:W3CDTF">2019-05-14T06:27:00Z</dcterms:modified>
</cp:coreProperties>
</file>